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4EB97E" w14:textId="77777777" w:rsidR="00363DA3" w:rsidRPr="00363DA3" w:rsidRDefault="00363DA3" w:rsidP="00363DA3">
      <w:pPr>
        <w:spacing w:after="200" w:line="276" w:lineRule="auto"/>
        <w:rPr>
          <w:rFonts w:eastAsia="Calibri"/>
          <w:szCs w:val="22"/>
          <w:lang w:eastAsia="en-US"/>
        </w:rPr>
      </w:pPr>
      <w:r w:rsidRPr="00363DA3">
        <w:rPr>
          <w:rFonts w:eastAsia="Calibri"/>
          <w:sz w:val="28"/>
          <w:szCs w:val="28"/>
          <w:lang w:eastAsia="en-US"/>
        </w:rPr>
        <w:t xml:space="preserve">Bijlage B </w:t>
      </w:r>
      <w:r w:rsidRPr="00363DA3">
        <w:rPr>
          <w:rFonts w:eastAsia="Calibri"/>
          <w:sz w:val="28"/>
          <w:szCs w:val="28"/>
          <w:lang w:eastAsia="en-US"/>
        </w:rPr>
        <w:tab/>
        <w:t>Gegevens van overige aanvragers in het samenwerkingsverband</w:t>
      </w:r>
    </w:p>
    <w:p w14:paraId="262EF543" w14:textId="77777777" w:rsidR="00363DA3" w:rsidRPr="00363DA3" w:rsidRDefault="00363DA3" w:rsidP="00363DA3">
      <w:pPr>
        <w:spacing w:line="276" w:lineRule="auto"/>
        <w:ind w:left="708"/>
        <w:rPr>
          <w:rFonts w:eastAsia="Calibri"/>
          <w:sz w:val="8"/>
          <w:szCs w:val="8"/>
          <w:lang w:eastAsia="en-US"/>
        </w:rPr>
      </w:pPr>
    </w:p>
    <w:p w14:paraId="7283C0B0" w14:textId="65939047" w:rsidR="00363DA3" w:rsidRPr="00363DA3" w:rsidRDefault="00363DA3" w:rsidP="00363DA3">
      <w:pPr>
        <w:spacing w:line="276" w:lineRule="auto"/>
        <w:ind w:left="708"/>
        <w:rPr>
          <w:rFonts w:eastAsia="Calibri"/>
          <w:szCs w:val="22"/>
          <w:lang w:eastAsia="en-US"/>
        </w:rPr>
      </w:pPr>
      <w:r w:rsidRPr="00363DA3">
        <w:rPr>
          <w:rFonts w:eastAsia="Calibri"/>
          <w:szCs w:val="22"/>
          <w:lang w:eastAsia="en-US"/>
        </w:rPr>
        <w:t>Als de aanvraag wordt ingediend door een samenwerking</w:t>
      </w:r>
      <w:r w:rsidR="002647D8">
        <w:rPr>
          <w:rFonts w:eastAsia="Calibri"/>
          <w:szCs w:val="22"/>
          <w:lang w:eastAsia="en-US"/>
        </w:rPr>
        <w:t>s</w:t>
      </w:r>
      <w:r w:rsidRPr="00363DA3">
        <w:rPr>
          <w:rFonts w:eastAsia="Calibri"/>
          <w:szCs w:val="22"/>
          <w:lang w:eastAsia="en-US"/>
        </w:rPr>
        <w:t xml:space="preserve">verband voegt u deze bijlage bij uw aanvraag voor alle overige deelnemers in het samenwerkingsverband (genoemd onder Deel 2.3 in </w:t>
      </w:r>
      <w:r w:rsidR="00E67AEE">
        <w:rPr>
          <w:rFonts w:eastAsia="Calibri"/>
          <w:szCs w:val="22"/>
          <w:lang w:eastAsia="en-US"/>
        </w:rPr>
        <w:t>het</w:t>
      </w:r>
      <w:r w:rsidRPr="00363DA3">
        <w:rPr>
          <w:rFonts w:eastAsia="Calibri"/>
          <w:szCs w:val="22"/>
          <w:lang w:eastAsia="en-US"/>
        </w:rPr>
        <w:t xml:space="preserve"> aanvraagformulier). </w:t>
      </w:r>
    </w:p>
    <w:p w14:paraId="4384065D" w14:textId="31608CC7" w:rsidR="00363DA3" w:rsidRPr="00363DA3" w:rsidRDefault="009F02C0" w:rsidP="00363DA3">
      <w:pPr>
        <w:spacing w:line="288" w:lineRule="auto"/>
        <w:ind w:left="708"/>
        <w:rPr>
          <w:rFonts w:eastAsia="Calibri"/>
          <w:szCs w:val="22"/>
          <w:lang w:eastAsia="en-US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65B169" wp14:editId="1D32A765">
                <wp:simplePos x="0" y="0"/>
                <wp:positionH relativeFrom="column">
                  <wp:posOffset>246380</wp:posOffset>
                </wp:positionH>
                <wp:positionV relativeFrom="paragraph">
                  <wp:posOffset>103505</wp:posOffset>
                </wp:positionV>
                <wp:extent cx="5577840" cy="2971800"/>
                <wp:effectExtent l="0" t="0" r="22860" b="19050"/>
                <wp:wrapNone/>
                <wp:docPr id="7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97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73A8E6" w14:textId="77777777" w:rsidR="009F02C0" w:rsidRPr="006B62B2" w:rsidRDefault="009F02C0" w:rsidP="00363DA3">
                            <w:pPr>
                              <w:spacing w:line="276" w:lineRule="auto"/>
                              <w:ind w:left="425" w:hanging="425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B.1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6B62B2">
                              <w:rPr>
                                <w:b/>
                              </w:rPr>
                              <w:t>Organisatie</w:t>
                            </w:r>
                          </w:p>
                          <w:p w14:paraId="0A236E01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Aanvragernummer conform Deel 2.3. :</w:t>
                            </w:r>
                            <w:r>
                              <w:tab/>
                              <w:t>……….</w:t>
                            </w:r>
                          </w:p>
                          <w:p w14:paraId="0C3FC5CD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14:paraId="05940E1C" w14:textId="77777777" w:rsidR="009F02C0" w:rsidRPr="003B3DEB" w:rsidRDefault="009F02C0" w:rsidP="00363DA3">
                            <w:pPr>
                              <w:spacing w:line="312" w:lineRule="auto"/>
                            </w:pPr>
                            <w:r>
                              <w:t>Rechtsvorm</w:t>
                            </w:r>
                            <w:r w:rsidRPr="003B3DEB">
                              <w:t>: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14:paraId="1BEE0A56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KvK</w:t>
                            </w:r>
                            <w:r>
                              <w:t>-nummer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160F47A2" w14:textId="77777777" w:rsidR="009F02C0" w:rsidRPr="00590BB0" w:rsidRDefault="009F02C0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633BC2C7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Postadres: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06AC3D97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18C36F8C" w14:textId="77777777" w:rsidR="009F02C0" w:rsidRPr="00590BB0" w:rsidRDefault="009F02C0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1C9B0F59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Ve</w:t>
                            </w:r>
                            <w:r>
                              <w:t>stigings</w:t>
                            </w:r>
                            <w:r w:rsidRPr="006B62B2">
                              <w:t xml:space="preserve">adres: </w:t>
                            </w:r>
                            <w:r w:rsidRPr="006B62B2">
                              <w:tab/>
                            </w:r>
                            <w:r w:rsidRPr="006B62B2">
                              <w:tab/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14:paraId="03A899BC" w14:textId="77777777" w:rsidR="009F02C0" w:rsidRDefault="009F02C0" w:rsidP="00363DA3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14:paraId="761E70F3" w14:textId="77777777" w:rsidR="009F02C0" w:rsidRPr="000B7799" w:rsidRDefault="009F02C0" w:rsidP="00363DA3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08E00833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14:paraId="15A751FD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Algemeen e-mailadres:</w:t>
                            </w:r>
                            <w:r>
                              <w:tab/>
                              <w:t>……………………………………………………………………………………………………….</w:t>
                            </w:r>
                          </w:p>
                          <w:p w14:paraId="4F0118FF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>
                              <w:t>Website: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5B169" id="_x0000_t202" coordsize="21600,21600" o:spt="202" path="m,l,21600r21600,l21600,xe">
                <v:stroke joinstyle="miter"/>
                <v:path gradientshapeok="t" o:connecttype="rect"/>
              </v:shapetype>
              <v:shape id="Text Box 53" o:spid="_x0000_s1026" type="#_x0000_t202" style="position:absolute;left:0;text-align:left;margin-left:19.4pt;margin-top:8.15pt;width:439.2pt;height:23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" strokecolor="#0070c0" strokeweight="1pt">
                <v:textbox>
                  <w:txbxContent>
                    <w:p w14:paraId="6273A8E6" w14:textId="77777777" w:rsidR="009F02C0" w:rsidRPr="006B62B2" w:rsidRDefault="009F02C0" w:rsidP="00363DA3">
                      <w:pPr>
                        <w:spacing w:line="276" w:lineRule="auto"/>
                        <w:ind w:left="425" w:hanging="425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B.1</w:t>
                      </w:r>
                      <w:r>
                        <w:rPr>
                          <w:b/>
                        </w:rPr>
                        <w:tab/>
                      </w:r>
                      <w:r w:rsidRPr="006B62B2">
                        <w:rPr>
                          <w:b/>
                        </w:rPr>
                        <w:t>Organisatie</w:t>
                      </w:r>
                    </w:p>
                    <w:p w14:paraId="0A236E01" w14:textId="77777777" w:rsidR="009F02C0" w:rsidRDefault="009F02C0" w:rsidP="00363DA3">
                      <w:pPr>
                        <w:spacing w:line="312" w:lineRule="auto"/>
                      </w:pPr>
                      <w:r>
                        <w:t>Aanvragernummer conform Deel 2.3. :</w:t>
                      </w:r>
                      <w:r>
                        <w:tab/>
                        <w:t>……….</w:t>
                      </w:r>
                    </w:p>
                    <w:p w14:paraId="0C3FC5CD" w14:textId="77777777" w:rsidR="009F02C0" w:rsidRDefault="009F02C0" w:rsidP="00363DA3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14:paraId="05940E1C" w14:textId="77777777" w:rsidR="009F02C0" w:rsidRPr="003B3DEB" w:rsidRDefault="009F02C0" w:rsidP="00363DA3">
                      <w:pPr>
                        <w:spacing w:line="312" w:lineRule="auto"/>
                      </w:pPr>
                      <w:r>
                        <w:t>Rechtsvorm</w:t>
                      </w:r>
                      <w:r w:rsidRPr="003B3DEB">
                        <w:t>:</w:t>
                      </w:r>
                      <w:r>
                        <w:t xml:space="preserve"> </w:t>
                      </w:r>
                      <w:r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 w:rsidRPr="003B3DEB"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14:paraId="1BEE0A56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KvK</w:t>
                      </w:r>
                      <w:r>
                        <w:t>-nummer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 w:rsidRPr="006B62B2"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160F47A2" w14:textId="77777777" w:rsidR="009F02C0" w:rsidRPr="00590BB0" w:rsidRDefault="009F02C0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14:paraId="633BC2C7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Postadres:</w:t>
                      </w:r>
                      <w:r w:rsidRPr="006B62B2">
                        <w:tab/>
                      </w:r>
                      <w:r w:rsidRPr="006B62B2">
                        <w:tab/>
                      </w:r>
                      <w:r w:rsidRPr="006B62B2"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06AC3D97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18C36F8C" w14:textId="77777777" w:rsidR="009F02C0" w:rsidRPr="00590BB0" w:rsidRDefault="009F02C0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14:paraId="1C9B0F59" w14:textId="77777777" w:rsidR="009F02C0" w:rsidRPr="006B62B2" w:rsidRDefault="009F02C0" w:rsidP="00363DA3">
                      <w:pPr>
                        <w:spacing w:line="312" w:lineRule="auto"/>
                      </w:pPr>
                      <w:r w:rsidRPr="006B62B2">
                        <w:t>Ve</w:t>
                      </w:r>
                      <w:r>
                        <w:t>stigings</w:t>
                      </w:r>
                      <w:r w:rsidRPr="006B62B2">
                        <w:t xml:space="preserve">adres: </w:t>
                      </w:r>
                      <w:r w:rsidRPr="006B62B2">
                        <w:tab/>
                      </w:r>
                      <w:r w:rsidRPr="006B62B2">
                        <w:tab/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14:paraId="03A899BC" w14:textId="77777777" w:rsidR="009F02C0" w:rsidRDefault="009F02C0" w:rsidP="00363DA3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14:paraId="761E70F3" w14:textId="77777777" w:rsidR="009F02C0" w:rsidRPr="000B7799" w:rsidRDefault="009F02C0" w:rsidP="00363DA3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14:paraId="08E00833" w14:textId="77777777" w:rsidR="009F02C0" w:rsidRDefault="009F02C0" w:rsidP="00363DA3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14:paraId="15A751FD" w14:textId="77777777" w:rsidR="009F02C0" w:rsidRDefault="009F02C0" w:rsidP="00363DA3">
                      <w:pPr>
                        <w:spacing w:line="312" w:lineRule="auto"/>
                      </w:pPr>
                      <w:r>
                        <w:t>Algemeen e-mailadres:</w:t>
                      </w:r>
                      <w:r>
                        <w:tab/>
                        <w:t>……………………………………………………………………………………………………….</w:t>
                      </w:r>
                    </w:p>
                    <w:p w14:paraId="4F0118FF" w14:textId="77777777" w:rsidR="009F02C0" w:rsidRPr="006B62B2" w:rsidRDefault="009F02C0" w:rsidP="00363DA3">
                      <w:pPr>
                        <w:spacing w:line="312" w:lineRule="auto"/>
                      </w:pPr>
                      <w:r>
                        <w:t>Website: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14:paraId="3AF50350" w14:textId="726F42BF" w:rsidR="00363DA3" w:rsidRDefault="00363DA3" w:rsidP="00813721">
      <w:pPr>
        <w:rPr>
          <w:szCs w:val="28"/>
        </w:rPr>
      </w:pPr>
    </w:p>
    <w:p w14:paraId="648CF29F" w14:textId="77777777" w:rsidR="00363DA3" w:rsidRDefault="00363DA3" w:rsidP="00813721">
      <w:pPr>
        <w:rPr>
          <w:szCs w:val="28"/>
        </w:rPr>
      </w:pPr>
    </w:p>
    <w:p w14:paraId="0E44A072" w14:textId="77777777" w:rsidR="00363DA3" w:rsidRDefault="00363DA3" w:rsidP="00813721">
      <w:pPr>
        <w:rPr>
          <w:szCs w:val="28"/>
        </w:rPr>
      </w:pPr>
    </w:p>
    <w:p w14:paraId="79CBF15A" w14:textId="77777777" w:rsidR="00363DA3" w:rsidRDefault="00363DA3" w:rsidP="00813721">
      <w:pPr>
        <w:rPr>
          <w:szCs w:val="28"/>
        </w:rPr>
      </w:pPr>
    </w:p>
    <w:p w14:paraId="1FF715E3" w14:textId="77777777" w:rsidR="00363DA3" w:rsidRDefault="00363DA3" w:rsidP="00813721">
      <w:pPr>
        <w:rPr>
          <w:szCs w:val="28"/>
        </w:rPr>
      </w:pPr>
    </w:p>
    <w:p w14:paraId="650F799B" w14:textId="77777777" w:rsidR="00363DA3" w:rsidRDefault="00363DA3" w:rsidP="00813721">
      <w:pPr>
        <w:rPr>
          <w:szCs w:val="28"/>
        </w:rPr>
      </w:pPr>
    </w:p>
    <w:p w14:paraId="1DB92ED7" w14:textId="77777777" w:rsidR="00363DA3" w:rsidRDefault="00363DA3" w:rsidP="00813721">
      <w:pPr>
        <w:rPr>
          <w:szCs w:val="28"/>
        </w:rPr>
      </w:pPr>
    </w:p>
    <w:p w14:paraId="6446A76C" w14:textId="77777777" w:rsidR="00363DA3" w:rsidRDefault="00363DA3" w:rsidP="00813721">
      <w:pPr>
        <w:rPr>
          <w:szCs w:val="28"/>
        </w:rPr>
      </w:pPr>
    </w:p>
    <w:p w14:paraId="0591D8B8" w14:textId="77777777" w:rsidR="00363DA3" w:rsidRDefault="00363DA3" w:rsidP="00813721">
      <w:pPr>
        <w:rPr>
          <w:szCs w:val="28"/>
        </w:rPr>
      </w:pPr>
    </w:p>
    <w:p w14:paraId="4733AF55" w14:textId="77777777" w:rsidR="00363DA3" w:rsidRDefault="00363DA3" w:rsidP="00813721">
      <w:pPr>
        <w:rPr>
          <w:szCs w:val="28"/>
        </w:rPr>
      </w:pPr>
    </w:p>
    <w:p w14:paraId="24DA3B54" w14:textId="77777777" w:rsidR="00363DA3" w:rsidRDefault="00363DA3" w:rsidP="00813721">
      <w:pPr>
        <w:rPr>
          <w:szCs w:val="28"/>
        </w:rPr>
      </w:pPr>
    </w:p>
    <w:p w14:paraId="6322CB1F" w14:textId="77777777" w:rsidR="00363DA3" w:rsidRDefault="00363DA3" w:rsidP="00813721">
      <w:pPr>
        <w:rPr>
          <w:szCs w:val="28"/>
        </w:rPr>
      </w:pPr>
    </w:p>
    <w:p w14:paraId="48D75AA6" w14:textId="77777777" w:rsidR="00363DA3" w:rsidRDefault="00363DA3" w:rsidP="00813721">
      <w:pPr>
        <w:rPr>
          <w:szCs w:val="28"/>
        </w:rPr>
      </w:pPr>
    </w:p>
    <w:p w14:paraId="08BD6BD9" w14:textId="77777777" w:rsidR="00363DA3" w:rsidRDefault="00363DA3" w:rsidP="00813721">
      <w:pPr>
        <w:rPr>
          <w:szCs w:val="28"/>
        </w:rPr>
      </w:pPr>
    </w:p>
    <w:p w14:paraId="65DF19A1" w14:textId="77777777" w:rsidR="00363DA3" w:rsidRDefault="00363DA3" w:rsidP="00813721">
      <w:pPr>
        <w:rPr>
          <w:szCs w:val="28"/>
        </w:rPr>
      </w:pPr>
    </w:p>
    <w:p w14:paraId="3AE71F5D" w14:textId="77777777" w:rsidR="00363DA3" w:rsidRDefault="00363DA3" w:rsidP="00813721">
      <w:pPr>
        <w:rPr>
          <w:szCs w:val="28"/>
        </w:rPr>
      </w:pPr>
    </w:p>
    <w:p w14:paraId="4FAAFF83" w14:textId="77777777" w:rsidR="00363DA3" w:rsidRDefault="00363DA3" w:rsidP="00813721">
      <w:pPr>
        <w:rPr>
          <w:szCs w:val="28"/>
        </w:rPr>
      </w:pPr>
    </w:p>
    <w:p w14:paraId="6E191E6D" w14:textId="60044221" w:rsidR="00363DA3" w:rsidRDefault="009F02C0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53DDBC" wp14:editId="705DCB4F">
                <wp:simplePos x="0" y="0"/>
                <wp:positionH relativeFrom="column">
                  <wp:posOffset>246380</wp:posOffset>
                </wp:positionH>
                <wp:positionV relativeFrom="paragraph">
                  <wp:posOffset>123825</wp:posOffset>
                </wp:positionV>
                <wp:extent cx="5577840" cy="1400175"/>
                <wp:effectExtent l="0" t="0" r="22860" b="28575"/>
                <wp:wrapNone/>
                <wp:docPr id="6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07448" w14:textId="77777777" w:rsidR="009F02C0" w:rsidRPr="005B3DD9" w:rsidRDefault="009F02C0" w:rsidP="00363DA3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B.2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5B3DD9">
                              <w:rPr>
                                <w:b/>
                              </w:rPr>
                              <w:t>Contactpersoon</w:t>
                            </w:r>
                          </w:p>
                          <w:p w14:paraId="6809DF12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…………………………………………………………………………………………….………………</w:t>
                            </w:r>
                          </w:p>
                          <w:p w14:paraId="5DBFAB7A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Voornaam/initialen:</w:t>
                            </w:r>
                            <w:r>
                              <w:tab/>
                              <w:t>………………………………………………………………………….</w:t>
                            </w:r>
                            <w:r>
                              <w:tab/>
                              <w:t xml:space="preserve">  Dhr. / Mevr.</w:t>
                            </w:r>
                          </w:p>
                          <w:p w14:paraId="1D223D6A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Functie: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14:paraId="459ADA08" w14:textId="77777777" w:rsidR="009F02C0" w:rsidRDefault="009F02C0" w:rsidP="00363DA3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14:paraId="60AB4C88" w14:textId="77777777" w:rsidR="009F02C0" w:rsidRPr="006B62B2" w:rsidRDefault="009F02C0" w:rsidP="00363DA3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53DDBC" id="Text Box 56" o:spid="_x0000_s1027" type="#_x0000_t202" style="position:absolute;margin-left:19.4pt;margin-top:9.75pt;width:439.2pt;height:11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" strokecolor="#0070c0" strokeweight="1pt">
                <v:textbox>
                  <w:txbxContent>
                    <w:p w14:paraId="50D07448" w14:textId="77777777" w:rsidR="009F02C0" w:rsidRPr="005B3DD9" w:rsidRDefault="009F02C0" w:rsidP="00363DA3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B.2</w:t>
                      </w:r>
                      <w:r>
                        <w:rPr>
                          <w:b/>
                        </w:rPr>
                        <w:tab/>
                      </w:r>
                      <w:r w:rsidRPr="005B3DD9">
                        <w:rPr>
                          <w:b/>
                        </w:rPr>
                        <w:t>Contactpersoon</w:t>
                      </w:r>
                    </w:p>
                    <w:p w14:paraId="6809DF12" w14:textId="77777777" w:rsidR="009F02C0" w:rsidRDefault="009F02C0" w:rsidP="00363DA3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…………………………………………………………………………………………….………………</w:t>
                      </w:r>
                    </w:p>
                    <w:p w14:paraId="5DBFAB7A" w14:textId="77777777" w:rsidR="009F02C0" w:rsidRDefault="009F02C0" w:rsidP="00363DA3">
                      <w:pPr>
                        <w:spacing w:line="312" w:lineRule="auto"/>
                      </w:pPr>
                      <w:r>
                        <w:t>Voornaam/initialen:</w:t>
                      </w:r>
                      <w:r>
                        <w:tab/>
                        <w:t>………………………………………………………………………….</w:t>
                      </w:r>
                      <w:r>
                        <w:tab/>
                        <w:t xml:space="preserve">  Dhr. / Mevr.</w:t>
                      </w:r>
                    </w:p>
                    <w:p w14:paraId="1D223D6A" w14:textId="77777777" w:rsidR="009F02C0" w:rsidRDefault="009F02C0" w:rsidP="00363DA3">
                      <w:pPr>
                        <w:spacing w:line="312" w:lineRule="auto"/>
                      </w:pPr>
                      <w:r>
                        <w:t>Functie: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14:paraId="459ADA08" w14:textId="77777777" w:rsidR="009F02C0" w:rsidRDefault="009F02C0" w:rsidP="00363DA3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14:paraId="60AB4C88" w14:textId="77777777" w:rsidR="009F02C0" w:rsidRPr="006B62B2" w:rsidRDefault="009F02C0" w:rsidP="00363DA3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14:paraId="54B133A2" w14:textId="16CA0A92" w:rsidR="00363DA3" w:rsidRDefault="00363DA3" w:rsidP="00813721">
      <w:pPr>
        <w:rPr>
          <w:szCs w:val="28"/>
        </w:rPr>
      </w:pPr>
    </w:p>
    <w:p w14:paraId="2D16A764" w14:textId="77777777" w:rsidR="00363DA3" w:rsidRDefault="00363DA3" w:rsidP="00813721">
      <w:pPr>
        <w:rPr>
          <w:szCs w:val="28"/>
        </w:rPr>
      </w:pPr>
    </w:p>
    <w:p w14:paraId="5920837D" w14:textId="77777777" w:rsidR="00363DA3" w:rsidRDefault="00363DA3" w:rsidP="00813721">
      <w:pPr>
        <w:rPr>
          <w:szCs w:val="28"/>
        </w:rPr>
      </w:pPr>
    </w:p>
    <w:p w14:paraId="4F613C49" w14:textId="77777777" w:rsidR="008008A8" w:rsidRDefault="008008A8" w:rsidP="00813721">
      <w:pPr>
        <w:rPr>
          <w:szCs w:val="28"/>
        </w:rPr>
      </w:pPr>
      <w:bookmarkStart w:id="0" w:name="_GoBack"/>
      <w:bookmarkEnd w:id="0"/>
    </w:p>
    <w:p w14:paraId="6052893F" w14:textId="77777777" w:rsidR="00E67AEE" w:rsidRDefault="00E67AEE" w:rsidP="00813721">
      <w:pPr>
        <w:rPr>
          <w:szCs w:val="28"/>
        </w:rPr>
      </w:pPr>
    </w:p>
    <w:p w14:paraId="59680FB9" w14:textId="77777777" w:rsidR="00E67AEE" w:rsidRDefault="00E67AEE" w:rsidP="00813721">
      <w:pPr>
        <w:rPr>
          <w:szCs w:val="28"/>
        </w:rPr>
      </w:pPr>
    </w:p>
    <w:p w14:paraId="0830243F" w14:textId="77777777" w:rsidR="00E67AEE" w:rsidRDefault="00E67AEE" w:rsidP="00813721">
      <w:pPr>
        <w:rPr>
          <w:szCs w:val="28"/>
        </w:rPr>
      </w:pPr>
    </w:p>
    <w:p w14:paraId="39EB37EA" w14:textId="77777777" w:rsidR="00E67AEE" w:rsidRDefault="00E67AEE" w:rsidP="00813721">
      <w:pPr>
        <w:rPr>
          <w:szCs w:val="28"/>
        </w:rPr>
      </w:pPr>
    </w:p>
    <w:p w14:paraId="0FCCDA3C" w14:textId="2AEAFFDF" w:rsidR="00E67AEE" w:rsidRDefault="009F02C0" w:rsidP="00813721">
      <w:pPr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6E7845" wp14:editId="2314DF4C">
                <wp:simplePos x="0" y="0"/>
                <wp:positionH relativeFrom="column">
                  <wp:posOffset>242570</wp:posOffset>
                </wp:positionH>
                <wp:positionV relativeFrom="paragraph">
                  <wp:posOffset>141605</wp:posOffset>
                </wp:positionV>
                <wp:extent cx="5577840" cy="2590800"/>
                <wp:effectExtent l="0" t="0" r="22860" b="19050"/>
                <wp:wrapNone/>
                <wp:docPr id="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59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B8EFB8" w14:textId="77777777" w:rsidR="009F02C0" w:rsidRPr="003B3DEB" w:rsidRDefault="009F02C0" w:rsidP="00E67AEE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B.3</w:t>
                            </w:r>
                            <w:r>
                              <w:rPr>
                                <w:b/>
                              </w:rPr>
                              <w:tab/>
                              <w:t>Kenmerken van de aanvrager</w:t>
                            </w:r>
                          </w:p>
                          <w:p w14:paraId="0CD152A5" w14:textId="77777777" w:rsidR="009F02C0" w:rsidRPr="004856D1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szCs w:val="22"/>
                              </w:rPr>
                            </w:pPr>
                            <w:r w:rsidRPr="004856D1">
                              <w:rPr>
                                <w:szCs w:val="22"/>
                              </w:rPr>
                              <w:t>Kunt u de BTW van de projectkosten verrekenen?</w:t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</w:r>
                            <w:r w:rsidRPr="004856D1">
                              <w:rPr>
                                <w:szCs w:val="22"/>
                              </w:rPr>
                              <w:tab/>
                              <w:t>Ja / Nee</w:t>
                            </w:r>
                          </w:p>
                          <w:p w14:paraId="555C2D87" w14:textId="77777777" w:rsidR="009F02C0" w:rsidRPr="004856D1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4C4B669D" w14:textId="77777777" w:rsidR="009F02C0" w:rsidRPr="004856D1" w:rsidRDefault="009F02C0" w:rsidP="005544B9">
                            <w:pPr>
                              <w:spacing w:line="240" w:lineRule="auto"/>
                              <w:ind w:left="425" w:hanging="425"/>
                            </w:pPr>
                            <w:r w:rsidRPr="004856D1">
                              <w:t>Maakt uw organisatie onderdeel uit van een groep van ondernemingen?</w:t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  <w:t xml:space="preserve">    Ja / Nee / N.v.t.</w:t>
                            </w:r>
                          </w:p>
                          <w:p w14:paraId="03AC7552" w14:textId="77777777" w:rsidR="009F02C0" w:rsidRPr="004856D1" w:rsidRDefault="009F02C0" w:rsidP="005544B9">
                            <w:pPr>
                              <w:spacing w:line="240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0A1D8DEE" w14:textId="77777777" w:rsidR="009F02C0" w:rsidRPr="004856D1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 w:rsidRPr="004856D1">
                              <w:t xml:space="preserve">Verkeert uw onderneming in financiële moeilijkheden </w:t>
                            </w:r>
                            <w:r w:rsidRPr="004856D1">
                              <w:rPr>
                                <w:color w:val="000000"/>
                                <w:shd w:val="clear" w:color="auto" w:fill="FFFFFF"/>
                              </w:rPr>
                              <w:t>volgens artikel 2 van</w:t>
                            </w:r>
                          </w:p>
                          <w:p w14:paraId="2ADA8D59" w14:textId="77777777" w:rsidR="009F02C0" w:rsidRPr="004856D1" w:rsidRDefault="009F02C0" w:rsidP="005544B9">
                            <w:pPr>
                              <w:spacing w:line="240" w:lineRule="auto"/>
                            </w:pPr>
                            <w:r w:rsidRPr="004856D1">
                              <w:rPr>
                                <w:color w:val="000000"/>
                                <w:shd w:val="clear" w:color="auto" w:fill="FFFFFF"/>
                              </w:rPr>
                              <w:t>verordening (EU) 651/2014</w:t>
                            </w:r>
                            <w:r w:rsidRPr="004856D1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Pr="004856D1">
                              <w:t xml:space="preserve">? </w:t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</w:r>
                            <w:r w:rsidRPr="004856D1">
                              <w:tab/>
                              <w:t xml:space="preserve">Ja / Nee </w:t>
                            </w:r>
                          </w:p>
                          <w:p w14:paraId="1D6D576A" w14:textId="77777777" w:rsidR="009F02C0" w:rsidRPr="000520EA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4856D1">
                              <w:rPr>
                                <w:i/>
                                <w:sz w:val="21"/>
                                <w:szCs w:val="21"/>
                              </w:rPr>
                              <w:t>Bijlage C ingevuld en ondertekend bijvoegen</w:t>
                            </w:r>
                          </w:p>
                          <w:p w14:paraId="06BF4D4F" w14:textId="77777777" w:rsidR="009F02C0" w:rsidRDefault="009F02C0" w:rsidP="005544B9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74059455" w14:textId="77777777" w:rsidR="009F02C0" w:rsidRDefault="009F02C0" w:rsidP="005544B9">
                            <w:pPr>
                              <w:spacing w:line="240" w:lineRule="auto"/>
                            </w:pPr>
                            <w:r>
                              <w:t xml:space="preserve">Staat tegen uw organisatie een bevel uit tot terugvordering van steun, </w:t>
                            </w:r>
                          </w:p>
                          <w:p w14:paraId="15186968" w14:textId="77777777" w:rsidR="009F02C0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omdat deze uit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eerder besluit van de Europese Commissie onrechtmatig </w:t>
                            </w:r>
                          </w:p>
                          <w:p w14:paraId="64907D3E" w14:textId="61D567E2" w:rsidR="009F02C0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en onverenigbaar met de interne markt is verklaard?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>Ja / Nee</w:t>
                            </w:r>
                          </w:p>
                          <w:p w14:paraId="0FC1B926" w14:textId="77777777" w:rsidR="009F02C0" w:rsidRPr="000B2F9F" w:rsidRDefault="009F02C0" w:rsidP="00047B70">
                            <w:pPr>
                              <w:spacing w:line="240" w:lineRule="auto"/>
                              <w:rPr>
                                <w:color w:val="000000"/>
                                <w:sz w:val="8"/>
                                <w:szCs w:val="8"/>
                                <w:shd w:val="clear" w:color="auto" w:fill="FFFFFF"/>
                              </w:rPr>
                            </w:pPr>
                          </w:p>
                          <w:p w14:paraId="58C14886" w14:textId="77777777" w:rsidR="00444F76" w:rsidRDefault="00444F76" w:rsidP="00444F76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Wanneer uw organisatie deel uitmaakt van een groep: </w:t>
                            </w:r>
                          </w:p>
                          <w:p w14:paraId="47231E14" w14:textId="77777777" w:rsidR="00444F76" w:rsidRDefault="00444F76" w:rsidP="00444F76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Worden alle projectactiviteiten uitgevoerd / kosten betaald door de onder</w:t>
                            </w:r>
                          </w:p>
                          <w:p w14:paraId="0A0825A8" w14:textId="77FD5C8F" w:rsidR="00444F76" w:rsidRPr="00605ABB" w:rsidRDefault="00444F76" w:rsidP="00444F76">
                            <w:pPr>
                              <w:spacing w:line="240" w:lineRule="auto"/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B.1 genoemde rechtspersoon?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 xml:space="preserve">     Ja / Nee /N.v.t. </w:t>
                            </w:r>
                            <w:r w:rsidRPr="00605ABB"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A</w:t>
                            </w:r>
                            <w:r>
                              <w:rPr>
                                <w:i/>
                                <w:color w:val="000000"/>
                                <w:sz w:val="21"/>
                                <w:szCs w:val="21"/>
                                <w:shd w:val="clear" w:color="auto" w:fill="FFFFFF"/>
                              </w:rPr>
                              <w:t>ntwoord Nee indien verbonden entiteiten (een deel van de) projectactiviteiten uitvoeren</w:t>
                            </w:r>
                          </w:p>
                          <w:p w14:paraId="41E74F2E" w14:textId="77777777" w:rsidR="009F02C0" w:rsidRPr="00E654EB" w:rsidRDefault="009F02C0" w:rsidP="005544B9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</w:p>
                          <w:p w14:paraId="162191C9" w14:textId="77777777" w:rsidR="009F02C0" w:rsidRPr="00E26377" w:rsidRDefault="009F02C0" w:rsidP="00E67AEE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6E7845" id="_x0000_t202" coordsize="21600,21600" o:spt="202" path="m,l,21600r21600,l21600,xe">
                <v:stroke joinstyle="miter"/>
                <v:path gradientshapeok="t" o:connecttype="rect"/>
              </v:shapetype>
              <v:shape id="Text Box 59" o:spid="_x0000_s1028" type="#_x0000_t202" style="position:absolute;margin-left:19.1pt;margin-top:11.15pt;width:439.2pt;height:20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" strokecolor="#0070c0" strokeweight="1pt">
                <v:textbox>
                  <w:txbxContent>
                    <w:p w14:paraId="77B8EFB8" w14:textId="77777777" w:rsidR="009F02C0" w:rsidRPr="003B3DEB" w:rsidRDefault="009F02C0" w:rsidP="00E67AEE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B.3</w:t>
                      </w:r>
                      <w:r>
                        <w:rPr>
                          <w:b/>
                        </w:rPr>
                        <w:tab/>
                        <w:t>Kenmerken van de aanvrager</w:t>
                      </w:r>
                    </w:p>
                    <w:p w14:paraId="0CD152A5" w14:textId="77777777" w:rsidR="009F02C0" w:rsidRPr="004856D1" w:rsidRDefault="009F02C0" w:rsidP="005544B9">
                      <w:pPr>
                        <w:spacing w:line="240" w:lineRule="auto"/>
                        <w:ind w:left="425" w:hanging="425"/>
                        <w:rPr>
                          <w:szCs w:val="22"/>
                        </w:rPr>
                      </w:pPr>
                      <w:r w:rsidRPr="004856D1">
                        <w:rPr>
                          <w:szCs w:val="22"/>
                        </w:rPr>
                        <w:t>Kunt u de BTW van de projectkosten verrekenen?</w:t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</w:r>
                      <w:r w:rsidRPr="004856D1">
                        <w:rPr>
                          <w:szCs w:val="22"/>
                        </w:rPr>
                        <w:tab/>
                        <w:t>Ja / Nee</w:t>
                      </w:r>
                    </w:p>
                    <w:p w14:paraId="555C2D87" w14:textId="77777777" w:rsidR="009F02C0" w:rsidRPr="004856D1" w:rsidRDefault="009F02C0" w:rsidP="005544B9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14:paraId="4C4B669D" w14:textId="77777777" w:rsidR="009F02C0" w:rsidRPr="004856D1" w:rsidRDefault="009F02C0" w:rsidP="005544B9">
                      <w:pPr>
                        <w:spacing w:line="240" w:lineRule="auto"/>
                        <w:ind w:left="425" w:hanging="425"/>
                      </w:pPr>
                      <w:r w:rsidRPr="004856D1">
                        <w:t>Maakt uw organisatie onderdeel uit van een groep van ondernemingen?</w:t>
                      </w:r>
                      <w:r w:rsidRPr="004856D1">
                        <w:tab/>
                      </w:r>
                      <w:r w:rsidRPr="004856D1">
                        <w:tab/>
                        <w:t xml:space="preserve">    Ja / Nee / N.v.t.</w:t>
                      </w:r>
                    </w:p>
                    <w:p w14:paraId="03AC7552" w14:textId="77777777" w:rsidR="009F02C0" w:rsidRPr="004856D1" w:rsidRDefault="009F02C0" w:rsidP="005544B9">
                      <w:pPr>
                        <w:spacing w:line="240" w:lineRule="auto"/>
                        <w:rPr>
                          <w:sz w:val="8"/>
                          <w:szCs w:val="8"/>
                        </w:rPr>
                      </w:pPr>
                    </w:p>
                    <w:p w14:paraId="0A1D8DEE" w14:textId="77777777" w:rsidR="009F02C0" w:rsidRPr="004856D1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 w:rsidRPr="004856D1">
                        <w:t xml:space="preserve">Verkeert uw onderneming in financiële moeilijkheden </w:t>
                      </w:r>
                      <w:r w:rsidRPr="004856D1">
                        <w:rPr>
                          <w:color w:val="000000"/>
                          <w:shd w:val="clear" w:color="auto" w:fill="FFFFFF"/>
                        </w:rPr>
                        <w:t>volgens artikel 2 van</w:t>
                      </w:r>
                    </w:p>
                    <w:p w14:paraId="2ADA8D59" w14:textId="77777777" w:rsidR="009F02C0" w:rsidRPr="004856D1" w:rsidRDefault="009F02C0" w:rsidP="005544B9">
                      <w:pPr>
                        <w:spacing w:line="240" w:lineRule="auto"/>
                      </w:pPr>
                      <w:r w:rsidRPr="004856D1">
                        <w:rPr>
                          <w:color w:val="000000"/>
                          <w:shd w:val="clear" w:color="auto" w:fill="FFFFFF"/>
                        </w:rPr>
                        <w:t>verordening (EU) 651/2014</w:t>
                      </w:r>
                      <w:r w:rsidRPr="004856D1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Pr="004856D1">
                        <w:t xml:space="preserve">? </w:t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</w:r>
                      <w:r w:rsidRPr="004856D1">
                        <w:tab/>
                        <w:t xml:space="preserve">Ja / Nee </w:t>
                      </w:r>
                    </w:p>
                    <w:p w14:paraId="1D6D576A" w14:textId="77777777" w:rsidR="009F02C0" w:rsidRPr="000520EA" w:rsidRDefault="009F02C0" w:rsidP="005544B9">
                      <w:pPr>
                        <w:spacing w:line="240" w:lineRule="auto"/>
                        <w:ind w:left="425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4856D1">
                        <w:rPr>
                          <w:i/>
                          <w:sz w:val="21"/>
                          <w:szCs w:val="21"/>
                        </w:rPr>
                        <w:t>Bijlage C ingevuld en ondertekend bijvoegen</w:t>
                      </w:r>
                    </w:p>
                    <w:p w14:paraId="06BF4D4F" w14:textId="77777777" w:rsidR="009F02C0" w:rsidRDefault="009F02C0" w:rsidP="005544B9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14:paraId="74059455" w14:textId="77777777" w:rsidR="009F02C0" w:rsidRDefault="009F02C0" w:rsidP="005544B9">
                      <w:pPr>
                        <w:spacing w:line="240" w:lineRule="auto"/>
                      </w:pPr>
                      <w:r>
                        <w:t xml:space="preserve">Staat tegen uw organisatie een bevel uit tot terugvordering van steun, </w:t>
                      </w:r>
                    </w:p>
                    <w:p w14:paraId="15186968" w14:textId="77777777" w:rsidR="009F02C0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omdat deze uit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 xml:space="preserve">eerder besluit van de Europese Commissie onrechtmatig </w:t>
                      </w:r>
                    </w:p>
                    <w:p w14:paraId="64907D3E" w14:textId="61D567E2" w:rsidR="009F02C0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en onverenigbaar met de interne markt is verklaard?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>Ja / Nee</w:t>
                      </w:r>
                    </w:p>
                    <w:p w14:paraId="0FC1B926" w14:textId="77777777" w:rsidR="009F02C0" w:rsidRPr="000B2F9F" w:rsidRDefault="009F02C0" w:rsidP="00047B70">
                      <w:pPr>
                        <w:spacing w:line="240" w:lineRule="auto"/>
                        <w:rPr>
                          <w:color w:val="000000"/>
                          <w:sz w:val="8"/>
                          <w:szCs w:val="8"/>
                          <w:shd w:val="clear" w:color="auto" w:fill="FFFFFF"/>
                        </w:rPr>
                      </w:pPr>
                    </w:p>
                    <w:p w14:paraId="58C14886" w14:textId="77777777" w:rsidR="00444F76" w:rsidRDefault="00444F76" w:rsidP="00444F76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 xml:space="preserve">Wanneer uw organisatie deel uitmaakt van een groep: </w:t>
                      </w:r>
                    </w:p>
                    <w:p w14:paraId="47231E14" w14:textId="77777777" w:rsidR="00444F76" w:rsidRDefault="00444F76" w:rsidP="00444F76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Worden alle projectactiviteiten uitgevoerd / kosten betaald door de onder</w:t>
                      </w:r>
                    </w:p>
                    <w:p w14:paraId="0A0825A8" w14:textId="77FD5C8F" w:rsidR="00444F76" w:rsidRPr="00605ABB" w:rsidRDefault="00444F76" w:rsidP="00444F76">
                      <w:pPr>
                        <w:spacing w:line="240" w:lineRule="auto"/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B.1 genoemde rechtspersoon?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 xml:space="preserve">   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  <w:t xml:space="preserve">     Ja / Nee /N.v.t. </w:t>
                      </w:r>
                      <w:r w:rsidRPr="00605ABB"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A</w:t>
                      </w:r>
                      <w:r>
                        <w:rPr>
                          <w:i/>
                          <w:color w:val="000000"/>
                          <w:sz w:val="21"/>
                          <w:szCs w:val="21"/>
                          <w:shd w:val="clear" w:color="auto" w:fill="FFFFFF"/>
                        </w:rPr>
                        <w:t>ntwoord Nee indien verbonden entiteiten (een deel van de) projectactiviteiten uitvoeren</w:t>
                      </w:r>
                    </w:p>
                    <w:p w14:paraId="41E74F2E" w14:textId="77777777" w:rsidR="009F02C0" w:rsidRPr="00E654EB" w:rsidRDefault="009F02C0" w:rsidP="005544B9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</w:p>
                    <w:p w14:paraId="162191C9" w14:textId="77777777" w:rsidR="009F02C0" w:rsidRPr="00E26377" w:rsidRDefault="009F02C0" w:rsidP="00E67AEE">
                      <w:pPr>
                        <w:spacing w:line="240" w:lineRule="auto"/>
                        <w:ind w:left="425" w:hanging="425"/>
                        <w:rPr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0DCFB8D" w14:textId="53F64CBE" w:rsidR="00E67AEE" w:rsidRDefault="00E67AEE" w:rsidP="00813721">
      <w:pPr>
        <w:rPr>
          <w:szCs w:val="28"/>
        </w:rPr>
      </w:pPr>
    </w:p>
    <w:p w14:paraId="78AB1C32" w14:textId="3B3BBB97" w:rsidR="00E67AEE" w:rsidRPr="00813721" w:rsidRDefault="00E67AEE" w:rsidP="00813721">
      <w:pPr>
        <w:rPr>
          <w:szCs w:val="28"/>
        </w:rPr>
      </w:pPr>
    </w:p>
    <w:sectPr w:rsidR="00E67AEE" w:rsidRPr="00813721" w:rsidSect="005E7120">
      <w:headerReference w:type="default" r:id="rId7"/>
      <w:footerReference w:type="default" r:id="rId8"/>
      <w:headerReference w:type="first" r:id="rId9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0EE381" w14:textId="77777777" w:rsidR="009F02C0" w:rsidRDefault="009F02C0" w:rsidP="0075210D">
      <w:r>
        <w:separator/>
      </w:r>
    </w:p>
  </w:endnote>
  <w:endnote w:type="continuationSeparator" w:id="0">
    <w:p w14:paraId="60526C48" w14:textId="77777777" w:rsidR="009F02C0" w:rsidRDefault="009F02C0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B6F3C" w14:textId="77777777" w:rsidR="009F02C0" w:rsidRPr="0035750E" w:rsidRDefault="009F02C0" w:rsidP="0035750E">
    <w:pPr>
      <w:pStyle w:val="Voettekst"/>
    </w:pPr>
    <w:r w:rsidRPr="0035750E">
      <w:t xml:space="preserve">Pagina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6</w:t>
    </w:r>
    <w:r>
      <w:rPr>
        <w:noProof/>
      </w:rPr>
      <w:fldChar w:fldCharType="end"/>
    </w:r>
    <w:r w:rsidRPr="0035750E">
      <w:t xml:space="preserve"> van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51269D" w14:textId="77777777" w:rsidR="009F02C0" w:rsidRDefault="009F02C0" w:rsidP="0075210D">
      <w:r>
        <w:separator/>
      </w:r>
    </w:p>
  </w:footnote>
  <w:footnote w:type="continuationSeparator" w:id="0">
    <w:p w14:paraId="10816F09" w14:textId="77777777" w:rsidR="009F02C0" w:rsidRDefault="009F02C0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8150DB" w14:textId="73C08B2F" w:rsidR="009F02C0" w:rsidRPr="0075210D" w:rsidRDefault="009F02C0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 wp14:anchorId="5EDA497F" wp14:editId="7742861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4E1E40D2" wp14:editId="579B16A5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4445" t="0" r="0" b="254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832262" w14:textId="77777777" w:rsidR="009F02C0" w:rsidRDefault="009F02C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1E40D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14:paraId="1D832262" w14:textId="77777777" w:rsidR="00FF5669" w:rsidRDefault="00FF5669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5AB9CA" w14:textId="6056F833" w:rsidR="009F02C0" w:rsidRDefault="009F02C0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79A9A1DC" wp14:editId="63B2E062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038B95" w14:textId="77777777" w:rsidR="009F02C0" w:rsidRDefault="009F02C0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A9A1D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14:paraId="60038B95" w14:textId="77777777" w:rsidR="00FF5669" w:rsidRDefault="00FF5669" w:rsidP="0097016E"/>
                </w:txbxContent>
              </v:textbox>
            </v:shape>
          </w:pict>
        </mc:Fallback>
      </mc:AlternateContent>
    </w:r>
  </w:p>
  <w:p w14:paraId="14965E1E" w14:textId="77777777" w:rsidR="009F02C0" w:rsidRDefault="009F02C0">
    <w:pPr>
      <w:pStyle w:val="Koptekst"/>
    </w:pPr>
  </w:p>
  <w:p w14:paraId="67A54F4E" w14:textId="77777777" w:rsidR="009F02C0" w:rsidRDefault="009F02C0">
    <w:pPr>
      <w:pStyle w:val="Koptekst"/>
    </w:pPr>
  </w:p>
  <w:p w14:paraId="4BE05C32" w14:textId="77777777" w:rsidR="009F02C0" w:rsidRDefault="009F02C0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 wp14:anchorId="7BB37280" wp14:editId="2E3C82D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70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2F9F"/>
    <w:rsid w:val="000B3126"/>
    <w:rsid w:val="000B33F0"/>
    <w:rsid w:val="000B38F6"/>
    <w:rsid w:val="000B47EF"/>
    <w:rsid w:val="000B5315"/>
    <w:rsid w:val="000B641F"/>
    <w:rsid w:val="000B6A66"/>
    <w:rsid w:val="000C077F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6D6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2C69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46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7D8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E6FD5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7C4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92B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6E3"/>
    <w:rsid w:val="003317AE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3DA3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1FD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28D7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265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4F76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56D1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4B9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6B8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4E9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3721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358A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AB5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2C0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7CE"/>
    <w:rsid w:val="00A838EF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4EE"/>
    <w:rsid w:val="00B8077B"/>
    <w:rsid w:val="00B80AFB"/>
    <w:rsid w:val="00B80CCC"/>
    <w:rsid w:val="00B81C27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5C53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0EE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4D13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2ABF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67AE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9D6CA23"/>
  <w15:docId w15:val="{A829220E-616B-446C-9C32-B1C4DE19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  <w:style w:type="table" w:customStyle="1" w:styleId="Tabelraster1">
    <w:name w:val="Tabelraster1"/>
    <w:basedOn w:val="Standaardtabel"/>
    <w:next w:val="Tabelraster"/>
    <w:uiPriority w:val="59"/>
    <w:rsid w:val="002E6FD5"/>
    <w:rPr>
      <w:rFonts w:ascii="Calibri" w:hAnsi="Calibri"/>
      <w:sz w:val="22"/>
      <w:szCs w:val="22"/>
      <w:lang w:val="nl-N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C260E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C260EE"/>
    <w:pPr>
      <w:spacing w:line="240" w:lineRule="auto"/>
    </w:pPr>
    <w:rPr>
      <w:sz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C260EE"/>
    <w:rPr>
      <w:rFonts w:ascii="Calibri" w:eastAsiaTheme="minorEastAsia" w:hAnsi="Calibri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260E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260EE"/>
    <w:rPr>
      <w:rFonts w:ascii="Calibri" w:eastAsiaTheme="minorEastAsia" w:hAnsi="Calibri"/>
      <w:b/>
      <w:bCs/>
      <w:lang w:val="nl-NL" w:eastAsia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11</TotalTime>
  <Pages>1</Pages>
  <Words>48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Nicole Derksen</cp:lastModifiedBy>
  <cp:revision>19</cp:revision>
  <cp:lastPrinted>2016-11-11T12:45:00Z</cp:lastPrinted>
  <dcterms:created xsi:type="dcterms:W3CDTF">2018-10-11T09:56:00Z</dcterms:created>
  <dcterms:modified xsi:type="dcterms:W3CDTF">2018-10-18T14:27:00Z</dcterms:modified>
</cp:coreProperties>
</file>