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F71EA" w14:textId="77777777" w:rsidR="00A46165" w:rsidRPr="005F0538" w:rsidRDefault="00A46165" w:rsidP="00A46165">
      <w:pPr>
        <w:pStyle w:val="Geenafstand"/>
        <w:rPr>
          <w:b/>
          <w:bCs/>
          <w:sz w:val="32"/>
          <w:szCs w:val="32"/>
        </w:rPr>
      </w:pPr>
      <w:r w:rsidRPr="005F0538">
        <w:rPr>
          <w:b/>
          <w:bCs/>
          <w:sz w:val="32"/>
          <w:szCs w:val="32"/>
        </w:rPr>
        <w:t>Checklist beginsel ‘geen ernstige afbreuk doen’</w:t>
      </w:r>
    </w:p>
    <w:p w14:paraId="0211D96E" w14:textId="77777777" w:rsidR="00A46165" w:rsidRDefault="00A46165" w:rsidP="00A46165">
      <w:pPr>
        <w:pStyle w:val="Geenafstand"/>
      </w:pPr>
    </w:p>
    <w:p w14:paraId="01CF0604" w14:textId="77777777" w:rsidR="00A46165" w:rsidRDefault="00A46165" w:rsidP="00A46165">
      <w:pPr>
        <w:pStyle w:val="Geenafstand"/>
      </w:pPr>
      <w:r w:rsidRPr="004C7801">
        <w:t>U heeft in</w:t>
      </w:r>
      <w:r>
        <w:t xml:space="preserve"> het </w:t>
      </w:r>
      <w:proofErr w:type="spellStart"/>
      <w:r>
        <w:t>Webportal</w:t>
      </w:r>
      <w:proofErr w:type="spellEnd"/>
      <w:r>
        <w:t xml:space="preserve"> bij het indienen van</w:t>
      </w:r>
      <w:r w:rsidRPr="004C7801">
        <w:t xml:space="preserve"> uw aanvraag</w:t>
      </w:r>
      <w:r>
        <w:t xml:space="preserve"> bij vraag 10</w:t>
      </w:r>
      <w:r w:rsidRPr="004C7801">
        <w:t xml:space="preserve"> aangeven dat uw project</w:t>
      </w:r>
      <w:r>
        <w:t xml:space="preserve"> niet voldoet aan het beginsel ‘geen ernstige afbreuk doen aan’.</w:t>
      </w:r>
      <w:r w:rsidRPr="004C7801">
        <w:t xml:space="preserve"> De Europese Commissie heeft richtlijnen uitgevaardigd </w:t>
      </w:r>
      <w:r>
        <w:t xml:space="preserve">in de taxonomieverordening, i.c. Verordening (EU) 2020/852, </w:t>
      </w:r>
      <w:r w:rsidRPr="004C7801">
        <w:t xml:space="preserve">over de wijze waarop projecten hierop getoetst moeten worden. </w:t>
      </w:r>
      <w:r>
        <w:t xml:space="preserve">Deze Verordening kunt u vinden op </w:t>
      </w:r>
      <w:bookmarkStart w:id="0" w:name="_Hlk121209036"/>
      <w:r>
        <w:t>www.stimulus.nl/opzuid-2021-2027/documenten</w:t>
      </w:r>
      <w:bookmarkEnd w:id="0"/>
      <w:r>
        <w:t>.</w:t>
      </w:r>
    </w:p>
    <w:p w14:paraId="7E266BA4" w14:textId="77777777" w:rsidR="00A46165" w:rsidRDefault="00A46165" w:rsidP="00A46165">
      <w:pPr>
        <w:pStyle w:val="Geenafstand"/>
      </w:pPr>
    </w:p>
    <w:p w14:paraId="22FC7F84" w14:textId="77777777" w:rsidR="00A46165" w:rsidRDefault="00A46165" w:rsidP="00A46165">
      <w:pPr>
        <w:pStyle w:val="Geenafstand"/>
      </w:pPr>
      <w:r>
        <w:t>De taxonomieverordening onderscheidt 6 milieudoelstellingen en geeft aan dat:</w:t>
      </w:r>
    </w:p>
    <w:p w14:paraId="4BB4B069" w14:textId="77777777" w:rsidR="00A46165" w:rsidRDefault="00A46165" w:rsidP="00A46165">
      <w:pPr>
        <w:pStyle w:val="Geenafstand"/>
        <w:numPr>
          <w:ilvl w:val="0"/>
          <w:numId w:val="2"/>
        </w:numPr>
      </w:pPr>
      <w:r>
        <w:t xml:space="preserve">een activiteit geacht wordt ernstig afbreuk te doen aan </w:t>
      </w:r>
      <w:r w:rsidRPr="000E02EE">
        <w:t>de</w:t>
      </w:r>
      <w:r>
        <w:rPr>
          <w:i/>
          <w:iCs/>
        </w:rPr>
        <w:t xml:space="preserve"> mitigatie van klimaatverandering </w:t>
      </w:r>
      <w:r>
        <w:t>(klimaatmitigatie) indien die activiteit leidt tot aanzienlijke broeikasgasemissies;</w:t>
      </w:r>
    </w:p>
    <w:p w14:paraId="6DE09498" w14:textId="77777777" w:rsidR="00A46165" w:rsidRDefault="00A46165" w:rsidP="00A46165">
      <w:pPr>
        <w:pStyle w:val="Geenafstand"/>
        <w:numPr>
          <w:ilvl w:val="0"/>
          <w:numId w:val="2"/>
        </w:numPr>
      </w:pPr>
      <w:r>
        <w:t xml:space="preserve">een activiteit geacht wordt ernstig afbreuk te doen aan </w:t>
      </w:r>
      <w:r w:rsidRPr="000E02EE">
        <w:t>de</w:t>
      </w:r>
      <w:r>
        <w:rPr>
          <w:i/>
          <w:iCs/>
        </w:rPr>
        <w:t xml:space="preserve"> adaptatie aan klimaatverandering</w:t>
      </w:r>
      <w:r>
        <w:t xml:space="preserve"> (klimaatadaptatie) indien die activiteit leidt tot een toegenomen ongunstig effect van het huidige klimaat en het verwachte toekomstige klimaat op de activiteit zelf of op de mens, de natuur of activa;</w:t>
      </w:r>
    </w:p>
    <w:p w14:paraId="5BB16D00" w14:textId="77777777" w:rsidR="00A46165" w:rsidRDefault="00A46165" w:rsidP="00A46165">
      <w:pPr>
        <w:pStyle w:val="Geenafstand"/>
        <w:numPr>
          <w:ilvl w:val="0"/>
          <w:numId w:val="2"/>
        </w:numPr>
      </w:pPr>
      <w:r>
        <w:t xml:space="preserve">een activiteit geacht wordt ernstig afbreuk te doen aan het </w:t>
      </w:r>
      <w:r>
        <w:rPr>
          <w:i/>
          <w:iCs/>
        </w:rPr>
        <w:t>duurzaam gebruik en de bescherming van water en mariene hulpbronnen</w:t>
      </w:r>
      <w:r>
        <w:t xml:space="preserve"> indien die activiteit schadelijk is voor de goede toestand of het goed ecologisch potentieel van waterlichamen, met inbegrip van oppervlaktewater en grondwater, of voor de goede milieutoestand van mariene wateren;</w:t>
      </w:r>
    </w:p>
    <w:p w14:paraId="40AF747D" w14:textId="77777777" w:rsidR="00A46165" w:rsidRDefault="00A46165" w:rsidP="00A46165">
      <w:pPr>
        <w:pStyle w:val="Geenafstand"/>
        <w:numPr>
          <w:ilvl w:val="0"/>
          <w:numId w:val="2"/>
        </w:numPr>
      </w:pPr>
      <w:r>
        <w:t xml:space="preserve">een activiteit geacht wordt ernstig afbreuk te doen aan de </w:t>
      </w:r>
      <w:r>
        <w:rPr>
          <w:i/>
          <w:iCs/>
        </w:rPr>
        <w:t>circulaire economie</w:t>
      </w:r>
      <w:r>
        <w:t>, met inbegrip van preventie en recycling van afval, indien die activiteit leidt tot aanzienlijke inefficiënties bij het gebruik van materialen of bij het directe of indirecte gebruik van natuurlijke hulpbronnen, of leidt tot een aanzienlijke toename van de productie, verbranding of verwijdering van afval, of indien de verwijdering van afval op lange termijn kan leiden tot aanzienlijke en langdurige schade aan het milieu;</w:t>
      </w:r>
    </w:p>
    <w:p w14:paraId="2614B0EF" w14:textId="77777777" w:rsidR="00A46165" w:rsidRDefault="00A46165" w:rsidP="00A46165">
      <w:pPr>
        <w:pStyle w:val="Geenafstand"/>
        <w:numPr>
          <w:ilvl w:val="0"/>
          <w:numId w:val="2"/>
        </w:numPr>
      </w:pPr>
      <w:r>
        <w:t xml:space="preserve">een activiteit geacht wordt ernstig afbreuk te doen aan de </w:t>
      </w:r>
      <w:r>
        <w:rPr>
          <w:i/>
          <w:iCs/>
        </w:rPr>
        <w:t>preventie en bestrijding van verontreiniging</w:t>
      </w:r>
      <w:r>
        <w:t xml:space="preserve"> indien die activiteit leidt tot een aanzienlijke toename van emissies van verontreinigde stoffen in lucht, water of bodem;</w:t>
      </w:r>
    </w:p>
    <w:p w14:paraId="02D48C48" w14:textId="77777777" w:rsidR="00A46165" w:rsidRDefault="00A46165" w:rsidP="00A46165">
      <w:pPr>
        <w:pStyle w:val="Geenafstand"/>
        <w:numPr>
          <w:ilvl w:val="0"/>
          <w:numId w:val="2"/>
        </w:numPr>
      </w:pPr>
      <w:r>
        <w:t xml:space="preserve">een activiteit geacht wordt ernstig afbreuk te doen aan de </w:t>
      </w:r>
      <w:r>
        <w:rPr>
          <w:i/>
          <w:iCs/>
        </w:rPr>
        <w:t>bescherming en het herstel van de biodiversiteit en ecosystemen</w:t>
      </w:r>
      <w:r>
        <w:t xml:space="preserve"> indien die activiteit in aanzienlijke mate schadelijk is voor de goede staat en de veerkracht van ecosystemen, of schadelijk is voor de staat van instandhouding van </w:t>
      </w:r>
      <w:proofErr w:type="spellStart"/>
      <w:r>
        <w:t>habitats</w:t>
      </w:r>
      <w:proofErr w:type="spellEnd"/>
      <w:r>
        <w:t xml:space="preserve"> en soorten.</w:t>
      </w:r>
    </w:p>
    <w:p w14:paraId="2F165643" w14:textId="77777777" w:rsidR="00A46165" w:rsidRDefault="00A46165" w:rsidP="00A46165">
      <w:pPr>
        <w:pStyle w:val="Geenafstand"/>
      </w:pPr>
    </w:p>
    <w:p w14:paraId="06F81359" w14:textId="77777777" w:rsidR="00A46165" w:rsidRPr="009E0C71" w:rsidRDefault="00A46165" w:rsidP="00A46165">
      <w:pPr>
        <w:pStyle w:val="Geenafstand"/>
        <w:rPr>
          <w:b/>
          <w:bCs/>
        </w:rPr>
      </w:pPr>
      <w:r>
        <w:rPr>
          <w:b/>
          <w:bCs/>
        </w:rPr>
        <w:t>Stap 1 :</w:t>
      </w:r>
      <w:r>
        <w:rPr>
          <w:b/>
          <w:bCs/>
        </w:rPr>
        <w:tab/>
        <w:t>Bekijk de 6 milieudoelstellingen om te bepalen welke doelstellingen een inhoudelijke beoordeling vereisen</w:t>
      </w:r>
    </w:p>
    <w:p w14:paraId="760B00FD" w14:textId="77777777" w:rsidR="00A46165" w:rsidRDefault="00A46165" w:rsidP="00A46165">
      <w:pPr>
        <w:pStyle w:val="Geenafstand"/>
      </w:pPr>
    </w:p>
    <w:p w14:paraId="1F31EAF0" w14:textId="77777777" w:rsidR="00A46165" w:rsidRDefault="00A46165" w:rsidP="00A46165">
      <w:pPr>
        <w:pStyle w:val="Geenafstand"/>
      </w:pPr>
      <w:r>
        <w:t xml:space="preserve">Kunt u per milieudoelstelling uw antwoord nader toelichten? Hierbij gaat het om de directe </w:t>
      </w:r>
      <w:r w:rsidRPr="00FB0DF8">
        <w:t>en primaire indirecte effecten van een activiteit</w:t>
      </w:r>
      <w:r>
        <w:t xml:space="preserve"> in uw project</w:t>
      </w:r>
      <w:r w:rsidRPr="00FB0DF8">
        <w:t>. Bij directe effecten kan het gaan om effecten van een activiteit op projectniveau of op systeemniveau en effecten die spelen op het moment van uitvoering van een activiteit. Bij primaire indirecte effecten kan het gaan om effecten die buiten projecten of systemen om spelen en die zich kunnen voordoen na de uitvoering van een activiteit of buiten de tijdslijn van het project, maar die redelijkerwijs voorzienbaar en relevant zijn.</w:t>
      </w:r>
    </w:p>
    <w:p w14:paraId="590ECAEF" w14:textId="77777777" w:rsidR="00A46165" w:rsidRDefault="00A46165" w:rsidP="00A46165">
      <w:pPr>
        <w:pStyle w:val="Geenafstand"/>
      </w:pPr>
    </w:p>
    <w:p w14:paraId="278C132F" w14:textId="77777777" w:rsidR="00A46165" w:rsidRPr="00FB651D" w:rsidRDefault="00A46165" w:rsidP="00A46165">
      <w:r w:rsidRPr="00FB651D">
        <w:t xml:space="preserve">U mag </w:t>
      </w:r>
      <w:r>
        <w:t xml:space="preserve">in onderstaande tabel </w:t>
      </w:r>
      <w:r w:rsidRPr="00FB651D">
        <w:t xml:space="preserve">alleen met </w:t>
      </w:r>
      <w:r>
        <w:t>‘</w:t>
      </w:r>
      <w:r w:rsidRPr="00FB651D">
        <w:t>Nee</w:t>
      </w:r>
      <w:r>
        <w:t>’</w:t>
      </w:r>
      <w:r w:rsidRPr="00FB651D">
        <w:t xml:space="preserve"> antwoorden indien:</w:t>
      </w:r>
    </w:p>
    <w:p w14:paraId="43C8BC2E" w14:textId="77777777" w:rsidR="00A46165" w:rsidRPr="00FB651D" w:rsidRDefault="00A46165" w:rsidP="00A46165">
      <w:pPr>
        <w:pStyle w:val="Lijstalinea"/>
        <w:numPr>
          <w:ilvl w:val="0"/>
          <w:numId w:val="1"/>
        </w:numPr>
      </w:pPr>
      <w:r>
        <w:t>u</w:t>
      </w:r>
      <w:r w:rsidRPr="00FB651D">
        <w:t>w activiteit</w:t>
      </w:r>
      <w:r>
        <w:t>,</w:t>
      </w:r>
      <w:r w:rsidRPr="00FB651D">
        <w:rPr>
          <w:b/>
          <w:bCs/>
        </w:rPr>
        <w:t xml:space="preserve"> </w:t>
      </w:r>
      <w:r w:rsidRPr="00FB651D">
        <w:t>gezien de aard ervan</w:t>
      </w:r>
      <w:r>
        <w:t>,</w:t>
      </w:r>
      <w:r w:rsidRPr="00FB651D">
        <w:t xml:space="preserve"> geen of een onbeduidend voorzienbaar effect </w:t>
      </w:r>
      <w:r>
        <w:t xml:space="preserve">heeft </w:t>
      </w:r>
      <w:r w:rsidRPr="00FB651D">
        <w:t xml:space="preserve">op de milieudoelstelling </w:t>
      </w:r>
      <w:r>
        <w:t xml:space="preserve">wat </w:t>
      </w:r>
      <w:r w:rsidRPr="00FB651D">
        <w:t xml:space="preserve">betreft de directe en primaire indirecte effecten van de activiteit tijdens de levenscyclus, </w:t>
      </w:r>
      <w:r>
        <w:t xml:space="preserve">en daarom wordt beschouwd als een </w:t>
      </w:r>
      <w:r w:rsidRPr="00FB651D">
        <w:t xml:space="preserve">activiteit die voor de betrokken doelstelling het beginsel </w:t>
      </w:r>
      <w:r>
        <w:t>‘</w:t>
      </w:r>
      <w:r w:rsidRPr="00FB651D">
        <w:t>geen ernstige afbreuk doen</w:t>
      </w:r>
      <w:r>
        <w:t xml:space="preserve"> aan’</w:t>
      </w:r>
      <w:r w:rsidRPr="00FB651D">
        <w:t xml:space="preserve"> in acht neemt;</w:t>
      </w:r>
    </w:p>
    <w:p w14:paraId="06E7FCD8" w14:textId="77777777" w:rsidR="00A46165" w:rsidRPr="00FB651D" w:rsidRDefault="00A46165" w:rsidP="00A46165">
      <w:pPr>
        <w:pStyle w:val="Lijstalinea"/>
        <w:numPr>
          <w:ilvl w:val="0"/>
          <w:numId w:val="1"/>
        </w:numPr>
      </w:pPr>
      <w:r>
        <w:lastRenderedPageBreak/>
        <w:t>u</w:t>
      </w:r>
      <w:r w:rsidRPr="00FB651D">
        <w:t>w activiteit</w:t>
      </w:r>
      <w:r>
        <w:t xml:space="preserve"> getraceerd is als een activiteit die een klimaatveranderings- of milieudoelstelling met een</w:t>
      </w:r>
      <w:r w:rsidRPr="00FB651D">
        <w:t xml:space="preserve"> coëfficiënt 100%</w:t>
      </w:r>
      <w:r>
        <w:rPr>
          <w:rStyle w:val="Voetnootmarkering"/>
        </w:rPr>
        <w:footnoteReference w:id="1"/>
      </w:r>
      <w:r w:rsidRPr="00FB651D">
        <w:t xml:space="preserve"> ondersteunt </w:t>
      </w:r>
      <w:r>
        <w:t xml:space="preserve">en daarom wordt beschouwd als een </w:t>
      </w:r>
      <w:r w:rsidRPr="00FB651D">
        <w:t xml:space="preserve">activiteit die voor de betrokken doelstelling het beginsel </w:t>
      </w:r>
      <w:r>
        <w:t>‘</w:t>
      </w:r>
      <w:r w:rsidRPr="00FB651D">
        <w:t>geen ernstige afbreuk doen</w:t>
      </w:r>
      <w:r>
        <w:t xml:space="preserve"> aan’ </w:t>
      </w:r>
      <w:r w:rsidRPr="00FB651D">
        <w:t>in acht neemt</w:t>
      </w:r>
      <w:r>
        <w:t>;</w:t>
      </w:r>
    </w:p>
    <w:p w14:paraId="0CDB8C91" w14:textId="77777777" w:rsidR="00A46165" w:rsidRPr="00FB651D" w:rsidRDefault="00A46165" w:rsidP="00A46165">
      <w:pPr>
        <w:pStyle w:val="Lijstalinea"/>
        <w:numPr>
          <w:ilvl w:val="0"/>
          <w:numId w:val="1"/>
        </w:numPr>
      </w:pPr>
      <w:r>
        <w:t>u</w:t>
      </w:r>
      <w:r w:rsidRPr="00FB651D">
        <w:t xml:space="preserve">w activiteit </w:t>
      </w:r>
      <w:r>
        <w:t>‘substantieel bijdraagt’</w:t>
      </w:r>
      <w:r w:rsidRPr="00FB651D">
        <w:t xml:space="preserve"> aan de milieudoelstelling, overeenkomstig de taxonomieverordening, en </w:t>
      </w:r>
      <w:r>
        <w:t xml:space="preserve">daarom </w:t>
      </w:r>
      <w:r w:rsidRPr="00FB651D">
        <w:t xml:space="preserve">wordt beschouwd als een </w:t>
      </w:r>
      <w:r>
        <w:t>activiteit</w:t>
      </w:r>
      <w:r w:rsidRPr="00FB651D">
        <w:t xml:space="preserve"> die voor de betrokken doelstelling het beginsel </w:t>
      </w:r>
      <w:r>
        <w:t>‘</w:t>
      </w:r>
      <w:r w:rsidRPr="00FB651D">
        <w:t>geen ernstige afbreuk doen</w:t>
      </w:r>
      <w:r>
        <w:t xml:space="preserve"> aan’</w:t>
      </w:r>
      <w:r w:rsidRPr="00FB651D">
        <w:t xml:space="preserve"> in acht neemt.</w:t>
      </w:r>
    </w:p>
    <w:p w14:paraId="5DAC3C97" w14:textId="77777777" w:rsidR="00A46165" w:rsidRPr="00455DD4" w:rsidRDefault="00A46165" w:rsidP="00A46165">
      <w:pPr>
        <w:pStyle w:val="Geenafstand"/>
      </w:pPr>
      <w:r>
        <w:t>Bij een antwoord met ‘Nee’ dient u de betreffende optie (a, b of c) te benoemen en uw keuze nader toe te lichten.</w:t>
      </w:r>
    </w:p>
    <w:p w14:paraId="339D4340" w14:textId="77777777" w:rsidR="00A46165" w:rsidRPr="00FA79C4" w:rsidRDefault="00A46165" w:rsidP="00A46165">
      <w:pPr>
        <w:pStyle w:val="Geenafstand"/>
        <w:rPr>
          <w:sz w:val="19"/>
          <w:szCs w:val="19"/>
        </w:rPr>
      </w:pPr>
    </w:p>
    <w:tbl>
      <w:tblPr>
        <w:tblStyle w:val="Tabelraster"/>
        <w:tblW w:w="0" w:type="auto"/>
        <w:tblLayout w:type="fixed"/>
        <w:tblLook w:val="04A0" w:firstRow="1" w:lastRow="0" w:firstColumn="1" w:lastColumn="0" w:noHBand="0" w:noVBand="1"/>
      </w:tblPr>
      <w:tblGrid>
        <w:gridCol w:w="3114"/>
        <w:gridCol w:w="850"/>
        <w:gridCol w:w="4962"/>
      </w:tblGrid>
      <w:tr w:rsidR="00A46165" w:rsidRPr="004C7801" w14:paraId="3985F10C" w14:textId="77777777" w:rsidTr="00186AA7">
        <w:trPr>
          <w:trHeight w:val="1342"/>
        </w:trPr>
        <w:tc>
          <w:tcPr>
            <w:tcW w:w="3114" w:type="dxa"/>
          </w:tcPr>
          <w:p w14:paraId="3329B249" w14:textId="77777777" w:rsidR="00A46165" w:rsidRPr="00D317F3" w:rsidRDefault="00A46165" w:rsidP="00186AA7">
            <w:pPr>
              <w:rPr>
                <w:b/>
                <w:bCs/>
                <w:sz w:val="18"/>
                <w:szCs w:val="18"/>
              </w:rPr>
            </w:pPr>
            <w:r w:rsidRPr="00D317F3">
              <w:rPr>
                <w:b/>
                <w:bCs/>
                <w:sz w:val="18"/>
                <w:szCs w:val="18"/>
              </w:rPr>
              <w:t xml:space="preserve">Geef aan voor welke milieudoelstellingen de activiteit inhoudelijk aan het beginsel </w:t>
            </w:r>
            <w:r>
              <w:rPr>
                <w:b/>
                <w:bCs/>
                <w:sz w:val="18"/>
                <w:szCs w:val="18"/>
              </w:rPr>
              <w:t>‘</w:t>
            </w:r>
            <w:r w:rsidRPr="00D317F3">
              <w:rPr>
                <w:b/>
                <w:bCs/>
                <w:sz w:val="18"/>
                <w:szCs w:val="18"/>
              </w:rPr>
              <w:t>geen ernstige afbreuk doen</w:t>
            </w:r>
            <w:r>
              <w:rPr>
                <w:b/>
                <w:bCs/>
                <w:sz w:val="18"/>
                <w:szCs w:val="18"/>
              </w:rPr>
              <w:t>’</w:t>
            </w:r>
            <w:r w:rsidRPr="00D317F3">
              <w:rPr>
                <w:b/>
                <w:bCs/>
                <w:sz w:val="18"/>
                <w:szCs w:val="18"/>
              </w:rPr>
              <w:t xml:space="preserve"> moet worden getoetst.</w:t>
            </w:r>
          </w:p>
        </w:tc>
        <w:tc>
          <w:tcPr>
            <w:tcW w:w="850" w:type="dxa"/>
          </w:tcPr>
          <w:p w14:paraId="61A971A9" w14:textId="77777777" w:rsidR="00A46165" w:rsidRPr="004C7801" w:rsidRDefault="00A46165" w:rsidP="00186AA7">
            <w:pPr>
              <w:rPr>
                <w:b/>
                <w:bCs/>
                <w:sz w:val="19"/>
                <w:szCs w:val="19"/>
              </w:rPr>
            </w:pPr>
            <w:r w:rsidRPr="004C7801">
              <w:rPr>
                <w:b/>
                <w:bCs/>
                <w:sz w:val="19"/>
                <w:szCs w:val="19"/>
              </w:rPr>
              <w:t>Ja/Nee</w:t>
            </w:r>
          </w:p>
        </w:tc>
        <w:tc>
          <w:tcPr>
            <w:tcW w:w="4962" w:type="dxa"/>
          </w:tcPr>
          <w:p w14:paraId="3C7A43C0" w14:textId="77777777" w:rsidR="00A46165" w:rsidRPr="00BB1913" w:rsidRDefault="00A46165" w:rsidP="00186AA7">
            <w:pPr>
              <w:rPr>
                <w:b/>
                <w:bCs/>
                <w:sz w:val="19"/>
                <w:szCs w:val="19"/>
              </w:rPr>
            </w:pPr>
            <w:r w:rsidRPr="00BB1913">
              <w:rPr>
                <w:b/>
                <w:bCs/>
                <w:sz w:val="17"/>
                <w:szCs w:val="17"/>
              </w:rPr>
              <w:t xml:space="preserve">Onderbouwing indien </w:t>
            </w:r>
            <w:r>
              <w:rPr>
                <w:b/>
                <w:bCs/>
                <w:sz w:val="17"/>
                <w:szCs w:val="17"/>
              </w:rPr>
              <w:t>‘</w:t>
            </w:r>
            <w:r w:rsidRPr="00BB1913">
              <w:rPr>
                <w:b/>
                <w:bCs/>
                <w:sz w:val="17"/>
                <w:szCs w:val="17"/>
              </w:rPr>
              <w:t>Nee</w:t>
            </w:r>
            <w:r>
              <w:rPr>
                <w:b/>
                <w:bCs/>
                <w:sz w:val="17"/>
                <w:szCs w:val="17"/>
              </w:rPr>
              <w:t>’</w:t>
            </w:r>
            <w:r w:rsidRPr="00BB1913">
              <w:rPr>
                <w:b/>
                <w:bCs/>
                <w:sz w:val="17"/>
                <w:szCs w:val="17"/>
              </w:rPr>
              <w:t xml:space="preserve"> is gekozen</w:t>
            </w:r>
          </w:p>
        </w:tc>
      </w:tr>
      <w:tr w:rsidR="00A46165" w:rsidRPr="004C7801" w14:paraId="58CB1FD1" w14:textId="77777777" w:rsidTr="00186AA7">
        <w:tc>
          <w:tcPr>
            <w:tcW w:w="3114" w:type="dxa"/>
          </w:tcPr>
          <w:p w14:paraId="627D1A18" w14:textId="77777777" w:rsidR="00A46165" w:rsidRPr="00757FC7" w:rsidRDefault="00A46165" w:rsidP="00186AA7">
            <w:pPr>
              <w:rPr>
                <w:b/>
                <w:bCs/>
                <w:sz w:val="17"/>
                <w:szCs w:val="17"/>
              </w:rPr>
            </w:pPr>
            <w:r w:rsidRPr="00757FC7">
              <w:rPr>
                <w:sz w:val="17"/>
                <w:szCs w:val="17"/>
              </w:rPr>
              <w:t>Klimaatmitigatie</w:t>
            </w:r>
            <w:r>
              <w:rPr>
                <w:sz w:val="17"/>
                <w:szCs w:val="17"/>
              </w:rPr>
              <w:t xml:space="preserve"> (artikel 10 taxonomieverordening)</w:t>
            </w:r>
          </w:p>
        </w:tc>
        <w:tc>
          <w:tcPr>
            <w:tcW w:w="850" w:type="dxa"/>
          </w:tcPr>
          <w:p w14:paraId="745F0885" w14:textId="77777777" w:rsidR="00A46165" w:rsidRPr="00757FC7" w:rsidRDefault="00A46165" w:rsidP="00186AA7">
            <w:pPr>
              <w:rPr>
                <w:b/>
                <w:bCs/>
                <w:sz w:val="17"/>
                <w:szCs w:val="17"/>
              </w:rPr>
            </w:pPr>
          </w:p>
        </w:tc>
        <w:tc>
          <w:tcPr>
            <w:tcW w:w="4962" w:type="dxa"/>
          </w:tcPr>
          <w:p w14:paraId="7CD6D58B" w14:textId="77777777" w:rsidR="00A46165" w:rsidRPr="00757FC7" w:rsidRDefault="00A46165" w:rsidP="00186AA7">
            <w:pPr>
              <w:rPr>
                <w:b/>
                <w:bCs/>
                <w:sz w:val="17"/>
                <w:szCs w:val="17"/>
              </w:rPr>
            </w:pPr>
          </w:p>
        </w:tc>
      </w:tr>
      <w:tr w:rsidR="00A46165" w:rsidRPr="004C7801" w14:paraId="2C8CD34B" w14:textId="77777777" w:rsidTr="00186AA7">
        <w:tc>
          <w:tcPr>
            <w:tcW w:w="3114" w:type="dxa"/>
          </w:tcPr>
          <w:p w14:paraId="03908B8B" w14:textId="77777777" w:rsidR="00A46165" w:rsidRPr="00757FC7" w:rsidRDefault="00A46165" w:rsidP="00186AA7">
            <w:pPr>
              <w:rPr>
                <w:b/>
                <w:bCs/>
                <w:sz w:val="17"/>
                <w:szCs w:val="17"/>
              </w:rPr>
            </w:pPr>
            <w:r w:rsidRPr="00757FC7">
              <w:rPr>
                <w:sz w:val="17"/>
                <w:szCs w:val="17"/>
              </w:rPr>
              <w:t>Klimaatadaptatie</w:t>
            </w:r>
            <w:r>
              <w:rPr>
                <w:sz w:val="17"/>
                <w:szCs w:val="17"/>
              </w:rPr>
              <w:t xml:space="preserve"> (artikel 11 taxonomieverordening)</w:t>
            </w:r>
          </w:p>
        </w:tc>
        <w:tc>
          <w:tcPr>
            <w:tcW w:w="850" w:type="dxa"/>
          </w:tcPr>
          <w:p w14:paraId="5B45F536" w14:textId="77777777" w:rsidR="00A46165" w:rsidRPr="00757FC7" w:rsidRDefault="00A46165" w:rsidP="00186AA7">
            <w:pPr>
              <w:rPr>
                <w:b/>
                <w:bCs/>
                <w:sz w:val="17"/>
                <w:szCs w:val="17"/>
              </w:rPr>
            </w:pPr>
          </w:p>
        </w:tc>
        <w:tc>
          <w:tcPr>
            <w:tcW w:w="4962" w:type="dxa"/>
          </w:tcPr>
          <w:p w14:paraId="25DD0EC8" w14:textId="77777777" w:rsidR="00A46165" w:rsidRPr="00757FC7" w:rsidRDefault="00A46165" w:rsidP="00186AA7">
            <w:pPr>
              <w:rPr>
                <w:b/>
                <w:bCs/>
                <w:sz w:val="17"/>
                <w:szCs w:val="17"/>
              </w:rPr>
            </w:pPr>
          </w:p>
        </w:tc>
      </w:tr>
      <w:tr w:rsidR="00A46165" w:rsidRPr="004C7801" w14:paraId="147B21F5" w14:textId="77777777" w:rsidTr="00186AA7">
        <w:tc>
          <w:tcPr>
            <w:tcW w:w="3114" w:type="dxa"/>
          </w:tcPr>
          <w:p w14:paraId="3192A669" w14:textId="77777777" w:rsidR="00A46165" w:rsidRPr="00757FC7" w:rsidRDefault="00A46165" w:rsidP="00186AA7">
            <w:pPr>
              <w:rPr>
                <w:b/>
                <w:bCs/>
                <w:sz w:val="17"/>
                <w:szCs w:val="17"/>
              </w:rPr>
            </w:pPr>
            <w:r w:rsidRPr="00757FC7">
              <w:rPr>
                <w:sz w:val="17"/>
                <w:szCs w:val="17"/>
              </w:rPr>
              <w:t>Duurzaam gebruik en bescherming van water en mariene hulpbronnen</w:t>
            </w:r>
            <w:r>
              <w:rPr>
                <w:sz w:val="17"/>
                <w:szCs w:val="17"/>
              </w:rPr>
              <w:t xml:space="preserve"> (artikel  12 taxonomieverordening)</w:t>
            </w:r>
          </w:p>
        </w:tc>
        <w:tc>
          <w:tcPr>
            <w:tcW w:w="850" w:type="dxa"/>
          </w:tcPr>
          <w:p w14:paraId="6206CC87" w14:textId="77777777" w:rsidR="00A46165" w:rsidRPr="00757FC7" w:rsidRDefault="00A46165" w:rsidP="00186AA7">
            <w:pPr>
              <w:rPr>
                <w:b/>
                <w:bCs/>
                <w:sz w:val="17"/>
                <w:szCs w:val="17"/>
              </w:rPr>
            </w:pPr>
          </w:p>
        </w:tc>
        <w:tc>
          <w:tcPr>
            <w:tcW w:w="4962" w:type="dxa"/>
          </w:tcPr>
          <w:p w14:paraId="39E154B3" w14:textId="77777777" w:rsidR="00A46165" w:rsidRPr="00757FC7" w:rsidRDefault="00A46165" w:rsidP="00186AA7">
            <w:pPr>
              <w:rPr>
                <w:b/>
                <w:bCs/>
                <w:sz w:val="17"/>
                <w:szCs w:val="17"/>
              </w:rPr>
            </w:pPr>
          </w:p>
        </w:tc>
      </w:tr>
      <w:tr w:rsidR="00A46165" w:rsidRPr="004C7801" w14:paraId="1D491B96" w14:textId="77777777" w:rsidTr="00186AA7">
        <w:tc>
          <w:tcPr>
            <w:tcW w:w="3114" w:type="dxa"/>
          </w:tcPr>
          <w:p w14:paraId="52D2800E" w14:textId="77777777" w:rsidR="00A46165" w:rsidRPr="00757FC7" w:rsidRDefault="00A46165" w:rsidP="00186AA7">
            <w:pPr>
              <w:rPr>
                <w:b/>
                <w:bCs/>
                <w:sz w:val="17"/>
                <w:szCs w:val="17"/>
              </w:rPr>
            </w:pPr>
            <w:r w:rsidRPr="00757FC7">
              <w:rPr>
                <w:sz w:val="17"/>
                <w:szCs w:val="17"/>
              </w:rPr>
              <w:t>Circulaire economie</w:t>
            </w:r>
            <w:r>
              <w:rPr>
                <w:sz w:val="17"/>
                <w:szCs w:val="17"/>
              </w:rPr>
              <w:t xml:space="preserve"> (artikel 13 taxonomieverordening)</w:t>
            </w:r>
          </w:p>
        </w:tc>
        <w:tc>
          <w:tcPr>
            <w:tcW w:w="850" w:type="dxa"/>
          </w:tcPr>
          <w:p w14:paraId="708780EF" w14:textId="77777777" w:rsidR="00A46165" w:rsidRPr="00757FC7" w:rsidRDefault="00A46165" w:rsidP="00186AA7">
            <w:pPr>
              <w:rPr>
                <w:b/>
                <w:bCs/>
                <w:sz w:val="17"/>
                <w:szCs w:val="17"/>
              </w:rPr>
            </w:pPr>
          </w:p>
        </w:tc>
        <w:tc>
          <w:tcPr>
            <w:tcW w:w="4962" w:type="dxa"/>
          </w:tcPr>
          <w:p w14:paraId="196A4797" w14:textId="77777777" w:rsidR="00A46165" w:rsidRPr="00757FC7" w:rsidRDefault="00A46165" w:rsidP="00186AA7">
            <w:pPr>
              <w:rPr>
                <w:b/>
                <w:bCs/>
                <w:sz w:val="17"/>
                <w:szCs w:val="17"/>
              </w:rPr>
            </w:pPr>
          </w:p>
        </w:tc>
      </w:tr>
      <w:tr w:rsidR="00A46165" w:rsidRPr="004C7801" w14:paraId="365805A5" w14:textId="77777777" w:rsidTr="00186AA7">
        <w:tc>
          <w:tcPr>
            <w:tcW w:w="3114" w:type="dxa"/>
          </w:tcPr>
          <w:p w14:paraId="18B41805" w14:textId="77777777" w:rsidR="00A46165" w:rsidRPr="00757FC7" w:rsidRDefault="00A46165" w:rsidP="00186AA7">
            <w:pPr>
              <w:rPr>
                <w:b/>
                <w:bCs/>
                <w:sz w:val="17"/>
                <w:szCs w:val="17"/>
              </w:rPr>
            </w:pPr>
            <w:r w:rsidRPr="00757FC7">
              <w:rPr>
                <w:sz w:val="17"/>
                <w:szCs w:val="17"/>
              </w:rPr>
              <w:t>Preventie en bestrijding verontreiniging in lucht, water of bodem</w:t>
            </w:r>
            <w:r>
              <w:rPr>
                <w:sz w:val="17"/>
                <w:szCs w:val="17"/>
              </w:rPr>
              <w:t xml:space="preserve"> (artikel 14 taxonomieverordening)</w:t>
            </w:r>
          </w:p>
        </w:tc>
        <w:tc>
          <w:tcPr>
            <w:tcW w:w="850" w:type="dxa"/>
          </w:tcPr>
          <w:p w14:paraId="500A3914" w14:textId="77777777" w:rsidR="00A46165" w:rsidRPr="00757FC7" w:rsidRDefault="00A46165" w:rsidP="00186AA7">
            <w:pPr>
              <w:rPr>
                <w:b/>
                <w:bCs/>
                <w:sz w:val="17"/>
                <w:szCs w:val="17"/>
              </w:rPr>
            </w:pPr>
          </w:p>
        </w:tc>
        <w:tc>
          <w:tcPr>
            <w:tcW w:w="4962" w:type="dxa"/>
          </w:tcPr>
          <w:p w14:paraId="333C9620" w14:textId="77777777" w:rsidR="00A46165" w:rsidRPr="00757FC7" w:rsidRDefault="00A46165" w:rsidP="00186AA7">
            <w:pPr>
              <w:rPr>
                <w:b/>
                <w:bCs/>
                <w:sz w:val="17"/>
                <w:szCs w:val="17"/>
              </w:rPr>
            </w:pPr>
          </w:p>
        </w:tc>
      </w:tr>
      <w:tr w:rsidR="00A46165" w:rsidRPr="004C7801" w14:paraId="78DF4EFD" w14:textId="77777777" w:rsidTr="00186AA7">
        <w:tc>
          <w:tcPr>
            <w:tcW w:w="3114" w:type="dxa"/>
          </w:tcPr>
          <w:p w14:paraId="69DD515F" w14:textId="77777777" w:rsidR="00A46165" w:rsidRPr="00757FC7" w:rsidRDefault="00A46165" w:rsidP="00186AA7">
            <w:pPr>
              <w:rPr>
                <w:b/>
                <w:bCs/>
                <w:sz w:val="17"/>
                <w:szCs w:val="17"/>
              </w:rPr>
            </w:pPr>
            <w:r w:rsidRPr="00757FC7">
              <w:rPr>
                <w:sz w:val="17"/>
                <w:szCs w:val="17"/>
              </w:rPr>
              <w:t>Bescherming en herstel biodiversiteit en ecosystemen</w:t>
            </w:r>
            <w:r>
              <w:rPr>
                <w:sz w:val="17"/>
                <w:szCs w:val="17"/>
              </w:rPr>
              <w:t xml:space="preserve"> (artikel 15 taxonomieverordening)</w:t>
            </w:r>
          </w:p>
        </w:tc>
        <w:tc>
          <w:tcPr>
            <w:tcW w:w="850" w:type="dxa"/>
          </w:tcPr>
          <w:p w14:paraId="6A879FD2" w14:textId="77777777" w:rsidR="00A46165" w:rsidRPr="00757FC7" w:rsidRDefault="00A46165" w:rsidP="00186AA7">
            <w:pPr>
              <w:rPr>
                <w:b/>
                <w:bCs/>
                <w:sz w:val="17"/>
                <w:szCs w:val="17"/>
              </w:rPr>
            </w:pPr>
          </w:p>
        </w:tc>
        <w:tc>
          <w:tcPr>
            <w:tcW w:w="4962" w:type="dxa"/>
          </w:tcPr>
          <w:p w14:paraId="700B3439" w14:textId="77777777" w:rsidR="00A46165" w:rsidRPr="00757FC7" w:rsidRDefault="00A46165" w:rsidP="00186AA7">
            <w:pPr>
              <w:rPr>
                <w:b/>
                <w:bCs/>
                <w:sz w:val="17"/>
                <w:szCs w:val="17"/>
              </w:rPr>
            </w:pPr>
          </w:p>
        </w:tc>
      </w:tr>
    </w:tbl>
    <w:p w14:paraId="29E6297C" w14:textId="77777777" w:rsidR="00A46165" w:rsidRDefault="00A46165" w:rsidP="00A46165">
      <w:pPr>
        <w:pStyle w:val="Geenafstand"/>
      </w:pPr>
    </w:p>
    <w:p w14:paraId="7DD25156" w14:textId="77777777" w:rsidR="00A46165" w:rsidRPr="009E0C71" w:rsidRDefault="00A46165" w:rsidP="00A46165">
      <w:pPr>
        <w:pStyle w:val="Geenafstand"/>
        <w:rPr>
          <w:b/>
          <w:bCs/>
        </w:rPr>
      </w:pPr>
      <w:r w:rsidRPr="009E0C71">
        <w:rPr>
          <w:b/>
          <w:bCs/>
        </w:rPr>
        <w:t>Stap 2 :</w:t>
      </w:r>
      <w:r>
        <w:rPr>
          <w:b/>
          <w:bCs/>
        </w:rPr>
        <w:tab/>
        <w:t>Geef een inhoudelijke toetsing aan het beginsel ‘geen ernstige afbreuk doen aan’ voor de milieudoelstellingen waarvoor dat nodig is</w:t>
      </w:r>
    </w:p>
    <w:p w14:paraId="0887418A" w14:textId="77777777" w:rsidR="00A46165" w:rsidRDefault="00A46165" w:rsidP="00A46165">
      <w:pPr>
        <w:pStyle w:val="Geenafstand"/>
      </w:pPr>
    </w:p>
    <w:p w14:paraId="47E9F0D2" w14:textId="77777777" w:rsidR="00A46165" w:rsidRDefault="00A46165" w:rsidP="00A46165">
      <w:pPr>
        <w:pStyle w:val="Geenafstand"/>
      </w:pPr>
      <w:r w:rsidRPr="00455DD4">
        <w:t xml:space="preserve">Voor elke </w:t>
      </w:r>
      <w:r>
        <w:t>milieu</w:t>
      </w:r>
      <w:r w:rsidRPr="00455DD4">
        <w:t>doelstelling waar</w:t>
      </w:r>
      <w:r>
        <w:t xml:space="preserve">bij </w:t>
      </w:r>
      <w:r w:rsidRPr="00455DD4">
        <w:t xml:space="preserve">u in bovenstaande tabel </w:t>
      </w:r>
      <w:r>
        <w:t xml:space="preserve">als antwoord ‘Ja’ </w:t>
      </w:r>
      <w:r w:rsidRPr="00455DD4">
        <w:t xml:space="preserve">heeft gekozen, </w:t>
      </w:r>
      <w:r>
        <w:t xml:space="preserve">dient in onderstaande tabel een nadere onderbouwing te worden gegeven. Indien het antwoord op de in deze laatste tabel opgenomen vraag </w:t>
      </w:r>
      <w:r w:rsidRPr="00455DD4">
        <w:t xml:space="preserve">‘Ja’ </w:t>
      </w:r>
      <w:r>
        <w:t xml:space="preserve">is, </w:t>
      </w:r>
      <w:r w:rsidRPr="00455DD4">
        <w:t xml:space="preserve">mag de </w:t>
      </w:r>
      <w:r>
        <w:t>Beheer</w:t>
      </w:r>
      <w:r w:rsidRPr="00455DD4">
        <w:t xml:space="preserve">autoriteit </w:t>
      </w:r>
      <w:proofErr w:type="spellStart"/>
      <w:r>
        <w:t>OPZuid</w:t>
      </w:r>
      <w:proofErr w:type="spellEnd"/>
      <w:r>
        <w:t xml:space="preserve"> 2021-2027 </w:t>
      </w:r>
      <w:r w:rsidRPr="00455DD4">
        <w:t>geen bijdrage toekennen aan uw project.</w:t>
      </w:r>
      <w:r>
        <w:t xml:space="preserve"> </w:t>
      </w:r>
    </w:p>
    <w:p w14:paraId="74C89023" w14:textId="77777777" w:rsidR="00A46165" w:rsidRDefault="00A46165" w:rsidP="00A46165">
      <w:pPr>
        <w:pStyle w:val="Geenafstand"/>
      </w:pPr>
    </w:p>
    <w:p w14:paraId="4D4E857A" w14:textId="77777777" w:rsidR="00A46165" w:rsidRDefault="00A46165" w:rsidP="00A46165">
      <w:pPr>
        <w:pStyle w:val="Geenafstand"/>
      </w:pPr>
      <w:r>
        <w:t xml:space="preserve">In bijlage II van de technische richtsnoeren over de toepassing van het beginsel ‘geen ernstige afbreuk doen aan’ vindt u handvatten voor </w:t>
      </w:r>
      <w:r w:rsidRPr="00455DD4">
        <w:t>uw inhoudelijke onderbouwing</w:t>
      </w:r>
      <w:r>
        <w:t>. In bij</w:t>
      </w:r>
      <w:r w:rsidRPr="00455DD4">
        <w:t xml:space="preserve">lage IV </w:t>
      </w:r>
      <w:r>
        <w:t xml:space="preserve">van deze richtsnoeren </w:t>
      </w:r>
      <w:r w:rsidRPr="00455DD4">
        <w:t>zijn enkele voorbeelden uitgewerkt</w:t>
      </w:r>
      <w:r>
        <w:t xml:space="preserve">, die tevens </w:t>
      </w:r>
      <w:r w:rsidRPr="00455DD4">
        <w:t xml:space="preserve">een beeld </w:t>
      </w:r>
      <w:r>
        <w:t xml:space="preserve">geven </w:t>
      </w:r>
      <w:r w:rsidRPr="00455DD4">
        <w:t>van de gevraagde diepgang van uw onderbouwing.</w:t>
      </w:r>
      <w:r>
        <w:t xml:space="preserve"> </w:t>
      </w:r>
      <w:r w:rsidRPr="001D034E">
        <w:t xml:space="preserve">Deze </w:t>
      </w:r>
      <w:r>
        <w:t>technische richtsnoeren</w:t>
      </w:r>
      <w:r w:rsidRPr="001D034E">
        <w:t xml:space="preserve"> kunt u vinden op </w:t>
      </w:r>
      <w:hyperlink r:id="rId7" w:history="1">
        <w:r w:rsidRPr="00843698">
          <w:rPr>
            <w:rStyle w:val="Hyperlink"/>
          </w:rPr>
          <w:t>www.stimulus.nl/opzuid-2021-2027/documenten</w:t>
        </w:r>
      </w:hyperlink>
      <w:r>
        <w:t>.</w:t>
      </w:r>
    </w:p>
    <w:tbl>
      <w:tblPr>
        <w:tblStyle w:val="Tabelraster"/>
        <w:tblW w:w="8892" w:type="dxa"/>
        <w:tblInd w:w="86" w:type="dxa"/>
        <w:tblLayout w:type="fixed"/>
        <w:tblLook w:val="04A0" w:firstRow="1" w:lastRow="0" w:firstColumn="1" w:lastColumn="0" w:noHBand="0" w:noVBand="1"/>
      </w:tblPr>
      <w:tblGrid>
        <w:gridCol w:w="2835"/>
        <w:gridCol w:w="902"/>
        <w:gridCol w:w="5155"/>
      </w:tblGrid>
      <w:tr w:rsidR="00A46165" w:rsidRPr="004C7801" w14:paraId="5313A197" w14:textId="77777777" w:rsidTr="00186AA7">
        <w:tc>
          <w:tcPr>
            <w:tcW w:w="2835" w:type="dxa"/>
          </w:tcPr>
          <w:p w14:paraId="79B60408" w14:textId="77777777" w:rsidR="00A46165" w:rsidRPr="001D034E" w:rsidRDefault="00A46165" w:rsidP="00186AA7">
            <w:pPr>
              <w:ind w:left="30"/>
              <w:rPr>
                <w:rFonts w:cstheme="majorHAnsi"/>
                <w:b/>
                <w:bCs/>
                <w:sz w:val="18"/>
                <w:szCs w:val="18"/>
                <w:lang w:val="nl-BE"/>
              </w:rPr>
            </w:pPr>
            <w:r w:rsidRPr="001D034E">
              <w:rPr>
                <w:rFonts w:cstheme="majorHAnsi"/>
                <w:b/>
                <w:bCs/>
                <w:sz w:val="18"/>
                <w:szCs w:val="18"/>
                <w:lang w:val="nl-BE"/>
              </w:rPr>
              <w:lastRenderedPageBreak/>
              <w:t>Vragen</w:t>
            </w:r>
          </w:p>
        </w:tc>
        <w:tc>
          <w:tcPr>
            <w:tcW w:w="902" w:type="dxa"/>
          </w:tcPr>
          <w:p w14:paraId="56C58E88" w14:textId="77777777" w:rsidR="00A46165" w:rsidRPr="001D034E" w:rsidRDefault="00A46165" w:rsidP="00186AA7">
            <w:pPr>
              <w:ind w:left="30"/>
              <w:rPr>
                <w:rFonts w:cstheme="majorHAnsi"/>
                <w:b/>
                <w:bCs/>
                <w:sz w:val="18"/>
                <w:szCs w:val="18"/>
                <w:lang w:val="nl-BE"/>
              </w:rPr>
            </w:pPr>
            <w:r w:rsidRPr="001D034E">
              <w:rPr>
                <w:rFonts w:cstheme="majorHAnsi"/>
                <w:b/>
                <w:bCs/>
                <w:sz w:val="18"/>
                <w:szCs w:val="18"/>
                <w:lang w:val="nl-BE"/>
              </w:rPr>
              <w:t>Ja/Nee</w:t>
            </w:r>
          </w:p>
        </w:tc>
        <w:tc>
          <w:tcPr>
            <w:tcW w:w="5155" w:type="dxa"/>
          </w:tcPr>
          <w:p w14:paraId="73F9D956" w14:textId="77777777" w:rsidR="00A46165" w:rsidRPr="001D034E" w:rsidRDefault="00A46165" w:rsidP="00186AA7">
            <w:pPr>
              <w:ind w:left="30"/>
              <w:rPr>
                <w:rFonts w:cstheme="majorHAnsi"/>
                <w:b/>
                <w:bCs/>
                <w:sz w:val="18"/>
                <w:szCs w:val="18"/>
                <w:lang w:val="nl-BE"/>
              </w:rPr>
            </w:pPr>
            <w:r w:rsidRPr="001D034E">
              <w:rPr>
                <w:rFonts w:cstheme="majorHAnsi"/>
                <w:b/>
                <w:bCs/>
                <w:sz w:val="18"/>
                <w:szCs w:val="18"/>
                <w:lang w:val="nl-BE"/>
              </w:rPr>
              <w:t>Inhoudelijke onderbouwing</w:t>
            </w:r>
          </w:p>
        </w:tc>
      </w:tr>
      <w:tr w:rsidR="00A46165" w:rsidRPr="004C7801" w14:paraId="7ADBCAA0" w14:textId="77777777" w:rsidTr="00186AA7">
        <w:tc>
          <w:tcPr>
            <w:tcW w:w="2835" w:type="dxa"/>
          </w:tcPr>
          <w:p w14:paraId="332B06AE" w14:textId="77777777" w:rsidR="00A46165" w:rsidRPr="001D034E" w:rsidRDefault="00A46165" w:rsidP="00186AA7">
            <w:pPr>
              <w:pStyle w:val="Geenafstand"/>
              <w:rPr>
                <w:sz w:val="18"/>
                <w:szCs w:val="18"/>
              </w:rPr>
            </w:pPr>
            <w:r w:rsidRPr="00CB4A05">
              <w:rPr>
                <w:sz w:val="18"/>
                <w:szCs w:val="18"/>
                <w:u w:val="single"/>
              </w:rPr>
              <w:t>Klimaatmitigatie:</w:t>
            </w:r>
            <w:r w:rsidRPr="001D034E">
              <w:rPr>
                <w:sz w:val="18"/>
                <w:szCs w:val="18"/>
              </w:rPr>
              <w:t xml:space="preserve"> Is de verwachting dat het project tot aanzienlijke broeikasgasemissies leidt?   </w:t>
            </w:r>
          </w:p>
        </w:tc>
        <w:tc>
          <w:tcPr>
            <w:tcW w:w="902" w:type="dxa"/>
          </w:tcPr>
          <w:p w14:paraId="14AC1F79" w14:textId="77777777" w:rsidR="00A46165" w:rsidRPr="001D034E" w:rsidRDefault="00A46165" w:rsidP="00186AA7">
            <w:pPr>
              <w:ind w:left="30"/>
              <w:rPr>
                <w:rFonts w:cstheme="majorHAnsi"/>
                <w:sz w:val="18"/>
                <w:szCs w:val="18"/>
                <w:lang w:val="nl-BE"/>
              </w:rPr>
            </w:pPr>
          </w:p>
        </w:tc>
        <w:tc>
          <w:tcPr>
            <w:tcW w:w="5155" w:type="dxa"/>
          </w:tcPr>
          <w:p w14:paraId="2A402BC4" w14:textId="77777777" w:rsidR="00A46165" w:rsidRPr="001D034E" w:rsidRDefault="00A46165" w:rsidP="00186AA7">
            <w:pPr>
              <w:ind w:left="30"/>
              <w:rPr>
                <w:rFonts w:cstheme="majorHAnsi"/>
                <w:sz w:val="18"/>
                <w:szCs w:val="18"/>
                <w:lang w:val="nl-BE"/>
              </w:rPr>
            </w:pPr>
          </w:p>
        </w:tc>
      </w:tr>
      <w:tr w:rsidR="00A46165" w:rsidRPr="004C7801" w14:paraId="3C6BEF85" w14:textId="77777777" w:rsidTr="00186AA7">
        <w:tc>
          <w:tcPr>
            <w:tcW w:w="2835" w:type="dxa"/>
          </w:tcPr>
          <w:p w14:paraId="5CF966D1" w14:textId="77777777" w:rsidR="00A46165" w:rsidRPr="00CB4A05" w:rsidRDefault="00A46165" w:rsidP="00186AA7">
            <w:pPr>
              <w:pStyle w:val="Geenafstand"/>
              <w:rPr>
                <w:sz w:val="18"/>
                <w:szCs w:val="18"/>
              </w:rPr>
            </w:pPr>
            <w:r w:rsidRPr="00CB4A05">
              <w:rPr>
                <w:sz w:val="18"/>
                <w:szCs w:val="18"/>
                <w:u w:val="single"/>
              </w:rPr>
              <w:t>Klimaatadaptatie:</w:t>
            </w:r>
            <w:r w:rsidRPr="00CB4A05">
              <w:rPr>
                <w:sz w:val="18"/>
                <w:szCs w:val="18"/>
              </w:rPr>
              <w:t xml:space="preserve"> Is de verwachting dat het project </w:t>
            </w:r>
            <w:r>
              <w:rPr>
                <w:sz w:val="18"/>
                <w:szCs w:val="18"/>
              </w:rPr>
              <w:t>leidt tot een toegenomen</w:t>
            </w:r>
            <w:r w:rsidRPr="00CB4A05">
              <w:rPr>
                <w:sz w:val="18"/>
                <w:szCs w:val="18"/>
              </w:rPr>
              <w:t xml:space="preserve"> ongunstig effect </w:t>
            </w:r>
            <w:r>
              <w:rPr>
                <w:sz w:val="18"/>
                <w:szCs w:val="18"/>
              </w:rPr>
              <w:t xml:space="preserve">van het </w:t>
            </w:r>
            <w:r w:rsidRPr="00CB4A05">
              <w:rPr>
                <w:sz w:val="18"/>
                <w:szCs w:val="18"/>
              </w:rPr>
              <w:t xml:space="preserve">huidige klimaat en het verwachte toekomstige klimaat op de activiteit zelf of op de mens, de natuur of activa?   </w:t>
            </w:r>
          </w:p>
        </w:tc>
        <w:tc>
          <w:tcPr>
            <w:tcW w:w="902" w:type="dxa"/>
          </w:tcPr>
          <w:p w14:paraId="66EA4228" w14:textId="77777777" w:rsidR="00A46165" w:rsidRPr="001D034E" w:rsidRDefault="00A46165" w:rsidP="00186AA7">
            <w:pPr>
              <w:ind w:left="30"/>
              <w:rPr>
                <w:rFonts w:cstheme="majorHAnsi"/>
                <w:sz w:val="18"/>
                <w:szCs w:val="18"/>
                <w:lang w:val="nl-BE"/>
              </w:rPr>
            </w:pPr>
          </w:p>
        </w:tc>
        <w:tc>
          <w:tcPr>
            <w:tcW w:w="5155" w:type="dxa"/>
          </w:tcPr>
          <w:p w14:paraId="43F8D764" w14:textId="77777777" w:rsidR="00A46165" w:rsidRPr="001D034E" w:rsidRDefault="00A46165" w:rsidP="00186AA7">
            <w:pPr>
              <w:ind w:left="30"/>
              <w:rPr>
                <w:rFonts w:cstheme="majorHAnsi"/>
                <w:sz w:val="18"/>
                <w:szCs w:val="18"/>
                <w:lang w:val="nl-BE"/>
              </w:rPr>
            </w:pPr>
          </w:p>
        </w:tc>
      </w:tr>
      <w:tr w:rsidR="00A46165" w:rsidRPr="004C7801" w14:paraId="41DF020C" w14:textId="77777777" w:rsidTr="00186AA7">
        <w:tc>
          <w:tcPr>
            <w:tcW w:w="2835" w:type="dxa"/>
          </w:tcPr>
          <w:p w14:paraId="13D09324" w14:textId="77777777" w:rsidR="00A46165" w:rsidRPr="00CB4A05" w:rsidRDefault="00A46165" w:rsidP="00186AA7">
            <w:pPr>
              <w:pStyle w:val="Geenafstand"/>
              <w:rPr>
                <w:sz w:val="18"/>
                <w:szCs w:val="18"/>
              </w:rPr>
            </w:pPr>
            <w:r w:rsidRPr="00CB4A05">
              <w:rPr>
                <w:sz w:val="18"/>
                <w:szCs w:val="18"/>
                <w:u w:val="single"/>
              </w:rPr>
              <w:t>Duurzaam gebruik en bescherming van water en mariene hulpbronnen:</w:t>
            </w:r>
            <w:r w:rsidRPr="00CB4A05">
              <w:rPr>
                <w:sz w:val="18"/>
                <w:szCs w:val="18"/>
              </w:rPr>
              <w:t xml:space="preserve"> Is de verwachting dat het project schadelijk zal zijn voor: </w:t>
            </w:r>
          </w:p>
          <w:p w14:paraId="43A98D0B" w14:textId="77777777" w:rsidR="00A46165" w:rsidRPr="00CB4A05" w:rsidRDefault="00A46165" w:rsidP="00A46165">
            <w:pPr>
              <w:pStyle w:val="Geenafstand"/>
              <w:numPr>
                <w:ilvl w:val="0"/>
                <w:numId w:val="3"/>
              </w:numPr>
              <w:ind w:left="226" w:hanging="226"/>
              <w:rPr>
                <w:sz w:val="18"/>
                <w:szCs w:val="18"/>
              </w:rPr>
            </w:pPr>
            <w:r>
              <w:rPr>
                <w:sz w:val="18"/>
                <w:szCs w:val="18"/>
              </w:rPr>
              <w:t>d</w:t>
            </w:r>
            <w:r w:rsidRPr="00CB4A05">
              <w:rPr>
                <w:sz w:val="18"/>
                <w:szCs w:val="18"/>
              </w:rPr>
              <w:t xml:space="preserve">e goede toestand of het goede ecologisch potentieel van waterlichamen, met inbegrip van oppervlaktewater en grondwater? of </w:t>
            </w:r>
          </w:p>
          <w:p w14:paraId="5A94A4FA" w14:textId="77777777" w:rsidR="00A46165" w:rsidRPr="00CB4A05" w:rsidRDefault="00A46165" w:rsidP="00A46165">
            <w:pPr>
              <w:pStyle w:val="Geenafstand"/>
              <w:numPr>
                <w:ilvl w:val="0"/>
                <w:numId w:val="3"/>
              </w:numPr>
              <w:ind w:left="226" w:hanging="226"/>
              <w:rPr>
                <w:rFonts w:cstheme="majorHAnsi"/>
                <w:sz w:val="18"/>
                <w:szCs w:val="18"/>
                <w:lang w:val="nl-BE"/>
              </w:rPr>
            </w:pPr>
            <w:r w:rsidRPr="00CB4A05">
              <w:rPr>
                <w:sz w:val="18"/>
                <w:szCs w:val="18"/>
              </w:rPr>
              <w:t>de goede milieutoestand van mariene wateren?</w:t>
            </w:r>
            <w:r w:rsidRPr="00CB4A05">
              <w:rPr>
                <w:rFonts w:cstheme="majorHAnsi"/>
                <w:sz w:val="18"/>
                <w:szCs w:val="18"/>
                <w:lang w:val="nl-BE"/>
              </w:rPr>
              <w:t xml:space="preserve">   </w:t>
            </w:r>
          </w:p>
        </w:tc>
        <w:tc>
          <w:tcPr>
            <w:tcW w:w="902" w:type="dxa"/>
          </w:tcPr>
          <w:p w14:paraId="1389FDB0" w14:textId="77777777" w:rsidR="00A46165" w:rsidRPr="001D034E" w:rsidRDefault="00A46165" w:rsidP="00186AA7">
            <w:pPr>
              <w:ind w:left="30"/>
              <w:rPr>
                <w:rFonts w:cstheme="majorHAnsi"/>
                <w:sz w:val="18"/>
                <w:szCs w:val="18"/>
                <w:lang w:val="nl-BE"/>
              </w:rPr>
            </w:pPr>
          </w:p>
        </w:tc>
        <w:tc>
          <w:tcPr>
            <w:tcW w:w="5155" w:type="dxa"/>
          </w:tcPr>
          <w:p w14:paraId="2FD60DDF" w14:textId="77777777" w:rsidR="00A46165" w:rsidRPr="001D034E" w:rsidRDefault="00A46165" w:rsidP="00186AA7">
            <w:pPr>
              <w:ind w:left="30"/>
              <w:rPr>
                <w:rFonts w:cstheme="majorHAnsi"/>
                <w:sz w:val="18"/>
                <w:szCs w:val="18"/>
                <w:lang w:val="nl-BE"/>
              </w:rPr>
            </w:pPr>
          </w:p>
        </w:tc>
      </w:tr>
      <w:tr w:rsidR="00A46165" w:rsidRPr="004C7801" w14:paraId="55B8562B" w14:textId="77777777" w:rsidTr="00186AA7">
        <w:tc>
          <w:tcPr>
            <w:tcW w:w="2835" w:type="dxa"/>
          </w:tcPr>
          <w:p w14:paraId="235E5EA1" w14:textId="77777777" w:rsidR="00A46165" w:rsidRPr="00CB4A05" w:rsidRDefault="00A46165" w:rsidP="00186AA7">
            <w:pPr>
              <w:pStyle w:val="Geenafstand"/>
              <w:rPr>
                <w:sz w:val="18"/>
                <w:szCs w:val="18"/>
              </w:rPr>
            </w:pPr>
            <w:r w:rsidRPr="00CB4A05">
              <w:rPr>
                <w:sz w:val="18"/>
                <w:szCs w:val="18"/>
                <w:u w:val="single"/>
              </w:rPr>
              <w:t>Circulaire economie, met inbegrip van preventie en recycling van afval:</w:t>
            </w:r>
            <w:r w:rsidRPr="00CB4A05">
              <w:rPr>
                <w:sz w:val="18"/>
                <w:szCs w:val="18"/>
              </w:rPr>
              <w:t xml:space="preserve"> Is de verwachting dat het project:</w:t>
            </w:r>
          </w:p>
          <w:p w14:paraId="7660F8E9" w14:textId="77777777" w:rsidR="00A46165" w:rsidRPr="00CB4A05" w:rsidRDefault="00A46165" w:rsidP="00A46165">
            <w:pPr>
              <w:pStyle w:val="Geenafstand"/>
              <w:numPr>
                <w:ilvl w:val="0"/>
                <w:numId w:val="3"/>
              </w:numPr>
              <w:ind w:left="226" w:hanging="284"/>
              <w:rPr>
                <w:sz w:val="18"/>
                <w:szCs w:val="18"/>
              </w:rPr>
            </w:pPr>
            <w:r w:rsidRPr="00CB4A05">
              <w:rPr>
                <w:sz w:val="18"/>
                <w:szCs w:val="18"/>
              </w:rPr>
              <w:t>leidt tot een aanzienlijke toename van  de  productie, verbranding of verwijdering van afval, met uitzondering van de verbranding van niet-</w:t>
            </w:r>
            <w:proofErr w:type="spellStart"/>
            <w:r w:rsidRPr="00CB4A05">
              <w:rPr>
                <w:sz w:val="18"/>
                <w:szCs w:val="18"/>
              </w:rPr>
              <w:t>recycleerbaar</w:t>
            </w:r>
            <w:proofErr w:type="spellEnd"/>
            <w:r w:rsidRPr="00CB4A05">
              <w:rPr>
                <w:sz w:val="18"/>
                <w:szCs w:val="18"/>
              </w:rPr>
              <w:t xml:space="preserve"> gevaarlijk afval? of  </w:t>
            </w:r>
          </w:p>
          <w:p w14:paraId="013A0C38" w14:textId="77777777" w:rsidR="00A46165" w:rsidRPr="00CB4A05" w:rsidRDefault="00A46165" w:rsidP="00A46165">
            <w:pPr>
              <w:pStyle w:val="Geenafstand"/>
              <w:numPr>
                <w:ilvl w:val="0"/>
                <w:numId w:val="3"/>
              </w:numPr>
              <w:ind w:left="226" w:hanging="284"/>
              <w:rPr>
                <w:sz w:val="18"/>
                <w:szCs w:val="18"/>
              </w:rPr>
            </w:pPr>
            <w:r w:rsidRPr="00CB4A05">
              <w:rPr>
                <w:sz w:val="18"/>
                <w:szCs w:val="18"/>
              </w:rPr>
              <w:t xml:space="preserve">leidt tot aanzienlijke inefficiënties bij het directe of indirecte gebruik van natuurlijke hulpbronnen in enig stadium van de levenscyclus ervan die niet door passende maatregelen tot een minimum kunnen worden beperkt? </w:t>
            </w:r>
            <w:r>
              <w:rPr>
                <w:sz w:val="18"/>
                <w:szCs w:val="18"/>
              </w:rPr>
              <w:t>o</w:t>
            </w:r>
            <w:r w:rsidRPr="00CB4A05">
              <w:rPr>
                <w:sz w:val="18"/>
                <w:szCs w:val="18"/>
              </w:rPr>
              <w:t>f</w:t>
            </w:r>
          </w:p>
          <w:p w14:paraId="2AF36057" w14:textId="77777777" w:rsidR="00A46165" w:rsidRPr="00CB4A05" w:rsidRDefault="00A46165" w:rsidP="00A46165">
            <w:pPr>
              <w:pStyle w:val="Geenafstand"/>
              <w:numPr>
                <w:ilvl w:val="0"/>
                <w:numId w:val="3"/>
              </w:numPr>
              <w:ind w:left="226" w:hanging="284"/>
              <w:rPr>
                <w:sz w:val="18"/>
                <w:szCs w:val="18"/>
              </w:rPr>
            </w:pPr>
            <w:r w:rsidRPr="00CB4A05">
              <w:rPr>
                <w:sz w:val="18"/>
                <w:szCs w:val="18"/>
              </w:rPr>
              <w:t>aanzienlijke en langdurige schade aan het milieu veroorzaakt wat betreft de circulaire economie?</w:t>
            </w:r>
          </w:p>
        </w:tc>
        <w:tc>
          <w:tcPr>
            <w:tcW w:w="902" w:type="dxa"/>
          </w:tcPr>
          <w:p w14:paraId="55C3B296" w14:textId="77777777" w:rsidR="00A46165" w:rsidRPr="001D034E" w:rsidRDefault="00A46165" w:rsidP="00186AA7">
            <w:pPr>
              <w:ind w:left="30"/>
              <w:rPr>
                <w:rFonts w:cstheme="majorHAnsi"/>
                <w:sz w:val="18"/>
                <w:szCs w:val="18"/>
                <w:lang w:val="nl-BE"/>
              </w:rPr>
            </w:pPr>
          </w:p>
        </w:tc>
        <w:tc>
          <w:tcPr>
            <w:tcW w:w="5155" w:type="dxa"/>
          </w:tcPr>
          <w:p w14:paraId="4FA706AF" w14:textId="77777777" w:rsidR="00A46165" w:rsidRPr="001D034E" w:rsidRDefault="00A46165" w:rsidP="00186AA7">
            <w:pPr>
              <w:ind w:left="30"/>
              <w:rPr>
                <w:rFonts w:cstheme="majorHAnsi"/>
                <w:sz w:val="18"/>
                <w:szCs w:val="18"/>
                <w:lang w:val="nl-BE"/>
              </w:rPr>
            </w:pPr>
          </w:p>
        </w:tc>
      </w:tr>
      <w:tr w:rsidR="00A46165" w:rsidRPr="004C7801" w14:paraId="3FACC139" w14:textId="77777777" w:rsidTr="00186AA7">
        <w:tc>
          <w:tcPr>
            <w:tcW w:w="2835" w:type="dxa"/>
          </w:tcPr>
          <w:p w14:paraId="1BCE8D5C" w14:textId="77777777" w:rsidR="00A46165" w:rsidRPr="001D58F5" w:rsidRDefault="00A46165" w:rsidP="00186AA7">
            <w:pPr>
              <w:pStyle w:val="Geenafstand"/>
              <w:rPr>
                <w:sz w:val="18"/>
                <w:szCs w:val="18"/>
              </w:rPr>
            </w:pPr>
            <w:r w:rsidRPr="001D58F5">
              <w:rPr>
                <w:sz w:val="18"/>
                <w:szCs w:val="18"/>
                <w:u w:val="single"/>
              </w:rPr>
              <w:t>Preventie en bestrijding van verontreiniging:</w:t>
            </w:r>
            <w:r w:rsidRPr="001D58F5">
              <w:rPr>
                <w:sz w:val="18"/>
                <w:szCs w:val="18"/>
              </w:rPr>
              <w:t xml:space="preserve"> Is de</w:t>
            </w:r>
          </w:p>
          <w:p w14:paraId="5E11BED0" w14:textId="77777777" w:rsidR="00A46165" w:rsidRPr="001D58F5" w:rsidRDefault="00A46165" w:rsidP="00186AA7">
            <w:pPr>
              <w:pStyle w:val="Geenafstand"/>
              <w:rPr>
                <w:sz w:val="18"/>
                <w:szCs w:val="18"/>
              </w:rPr>
            </w:pPr>
            <w:r w:rsidRPr="001D58F5">
              <w:rPr>
                <w:sz w:val="18"/>
                <w:szCs w:val="18"/>
              </w:rPr>
              <w:t>verwachting dat het project tot een aanzienlijke</w:t>
            </w:r>
            <w:r>
              <w:rPr>
                <w:sz w:val="18"/>
                <w:szCs w:val="18"/>
              </w:rPr>
              <w:t xml:space="preserve"> </w:t>
            </w:r>
            <w:r w:rsidRPr="001D58F5">
              <w:rPr>
                <w:sz w:val="18"/>
                <w:szCs w:val="18"/>
              </w:rPr>
              <w:t>toename zal leiden van de emissies van</w:t>
            </w:r>
            <w:r>
              <w:rPr>
                <w:sz w:val="18"/>
                <w:szCs w:val="18"/>
              </w:rPr>
              <w:t xml:space="preserve"> </w:t>
            </w:r>
            <w:r w:rsidRPr="001D58F5">
              <w:rPr>
                <w:sz w:val="18"/>
                <w:szCs w:val="18"/>
              </w:rPr>
              <w:t>verontreinigende stoffen in lucht, water of</w:t>
            </w:r>
            <w:r>
              <w:rPr>
                <w:sz w:val="18"/>
                <w:szCs w:val="18"/>
              </w:rPr>
              <w:t xml:space="preserve"> </w:t>
            </w:r>
            <w:r w:rsidRPr="001D58F5">
              <w:rPr>
                <w:sz w:val="18"/>
                <w:szCs w:val="18"/>
              </w:rPr>
              <w:t>bodem?</w:t>
            </w:r>
          </w:p>
        </w:tc>
        <w:tc>
          <w:tcPr>
            <w:tcW w:w="902" w:type="dxa"/>
          </w:tcPr>
          <w:p w14:paraId="69D21AD6" w14:textId="77777777" w:rsidR="00A46165" w:rsidRPr="001D034E" w:rsidRDefault="00A46165" w:rsidP="00186AA7">
            <w:pPr>
              <w:ind w:left="30"/>
              <w:rPr>
                <w:rFonts w:cstheme="majorHAnsi"/>
                <w:sz w:val="18"/>
                <w:szCs w:val="18"/>
                <w:lang w:val="nl-BE"/>
              </w:rPr>
            </w:pPr>
          </w:p>
        </w:tc>
        <w:tc>
          <w:tcPr>
            <w:tcW w:w="5155" w:type="dxa"/>
          </w:tcPr>
          <w:p w14:paraId="3C5C6573" w14:textId="77777777" w:rsidR="00A46165" w:rsidRPr="001D034E" w:rsidRDefault="00A46165" w:rsidP="00186AA7">
            <w:pPr>
              <w:ind w:left="30"/>
              <w:rPr>
                <w:rFonts w:cstheme="majorHAnsi"/>
                <w:sz w:val="18"/>
                <w:szCs w:val="18"/>
                <w:lang w:val="nl-BE"/>
              </w:rPr>
            </w:pPr>
          </w:p>
        </w:tc>
      </w:tr>
      <w:tr w:rsidR="00A46165" w:rsidRPr="004C7801" w14:paraId="3F52C28E" w14:textId="77777777" w:rsidTr="00186AA7">
        <w:tc>
          <w:tcPr>
            <w:tcW w:w="2835" w:type="dxa"/>
          </w:tcPr>
          <w:p w14:paraId="617D7661" w14:textId="77777777" w:rsidR="00A46165" w:rsidRPr="001D58F5" w:rsidRDefault="00A46165" w:rsidP="00186AA7">
            <w:pPr>
              <w:pStyle w:val="Geenafstand"/>
              <w:rPr>
                <w:sz w:val="18"/>
                <w:szCs w:val="18"/>
              </w:rPr>
            </w:pPr>
            <w:r w:rsidRPr="001D58F5">
              <w:rPr>
                <w:sz w:val="18"/>
                <w:szCs w:val="18"/>
                <w:u w:val="single"/>
              </w:rPr>
              <w:t>Bescherming en herstel biodiversiteit en ecosystemen:</w:t>
            </w:r>
            <w:r w:rsidRPr="001D58F5">
              <w:rPr>
                <w:sz w:val="18"/>
                <w:szCs w:val="18"/>
              </w:rPr>
              <w:t xml:space="preserve"> Is de verwachting dat het project:</w:t>
            </w:r>
          </w:p>
          <w:p w14:paraId="25335CCD" w14:textId="77777777" w:rsidR="00A46165" w:rsidRPr="001D58F5" w:rsidRDefault="00A46165" w:rsidP="00A46165">
            <w:pPr>
              <w:pStyle w:val="Geenafstand"/>
              <w:numPr>
                <w:ilvl w:val="0"/>
                <w:numId w:val="3"/>
              </w:numPr>
              <w:ind w:left="226" w:hanging="284"/>
              <w:rPr>
                <w:sz w:val="18"/>
                <w:szCs w:val="18"/>
              </w:rPr>
            </w:pPr>
            <w:r w:rsidRPr="001D58F5">
              <w:rPr>
                <w:sz w:val="18"/>
                <w:szCs w:val="18"/>
              </w:rPr>
              <w:t xml:space="preserve">in aanzienlijke mate schadelijk zal zijn voor de goede staat en de veerkracht van ecosystemen? </w:t>
            </w:r>
            <w:r>
              <w:rPr>
                <w:sz w:val="18"/>
                <w:szCs w:val="18"/>
              </w:rPr>
              <w:t>o</w:t>
            </w:r>
            <w:r w:rsidRPr="001D58F5">
              <w:rPr>
                <w:sz w:val="18"/>
                <w:szCs w:val="18"/>
              </w:rPr>
              <w:t>f</w:t>
            </w:r>
          </w:p>
          <w:p w14:paraId="3E7BFE16" w14:textId="77777777" w:rsidR="00A46165" w:rsidRPr="001D58F5" w:rsidRDefault="00A46165" w:rsidP="00A46165">
            <w:pPr>
              <w:pStyle w:val="Geenafstand"/>
              <w:numPr>
                <w:ilvl w:val="0"/>
                <w:numId w:val="3"/>
              </w:numPr>
              <w:ind w:left="226" w:hanging="284"/>
              <w:rPr>
                <w:sz w:val="18"/>
                <w:szCs w:val="18"/>
              </w:rPr>
            </w:pPr>
            <w:r w:rsidRPr="001D58F5">
              <w:rPr>
                <w:sz w:val="18"/>
                <w:szCs w:val="18"/>
              </w:rPr>
              <w:t xml:space="preserve">schadelijk zal zijn voor de staat van instandhouding van </w:t>
            </w:r>
            <w:proofErr w:type="spellStart"/>
            <w:r w:rsidRPr="001D58F5">
              <w:rPr>
                <w:sz w:val="18"/>
                <w:szCs w:val="18"/>
              </w:rPr>
              <w:t>habitats</w:t>
            </w:r>
            <w:proofErr w:type="spellEnd"/>
            <w:r w:rsidRPr="001D58F5">
              <w:rPr>
                <w:sz w:val="18"/>
                <w:szCs w:val="18"/>
              </w:rPr>
              <w:t xml:space="preserve"> en soorten, met inbegrip van die welke van Uniebelang zijn?</w:t>
            </w:r>
          </w:p>
        </w:tc>
        <w:tc>
          <w:tcPr>
            <w:tcW w:w="902" w:type="dxa"/>
          </w:tcPr>
          <w:p w14:paraId="35CF7520" w14:textId="77777777" w:rsidR="00A46165" w:rsidRPr="001D034E" w:rsidRDefault="00A46165" w:rsidP="00186AA7">
            <w:pPr>
              <w:ind w:left="30"/>
              <w:rPr>
                <w:rFonts w:cstheme="majorHAnsi"/>
                <w:sz w:val="18"/>
                <w:szCs w:val="18"/>
                <w:lang w:val="nl-BE"/>
              </w:rPr>
            </w:pPr>
          </w:p>
        </w:tc>
        <w:tc>
          <w:tcPr>
            <w:tcW w:w="5155" w:type="dxa"/>
          </w:tcPr>
          <w:p w14:paraId="72CD0C03" w14:textId="77777777" w:rsidR="00A46165" w:rsidRPr="001D034E" w:rsidRDefault="00A46165" w:rsidP="00186AA7">
            <w:pPr>
              <w:ind w:left="30"/>
              <w:rPr>
                <w:rFonts w:cstheme="majorHAnsi"/>
                <w:sz w:val="18"/>
                <w:szCs w:val="18"/>
                <w:lang w:val="nl-BE"/>
              </w:rPr>
            </w:pPr>
          </w:p>
        </w:tc>
      </w:tr>
    </w:tbl>
    <w:p w14:paraId="64FE97FA" w14:textId="77777777" w:rsidR="00A46165" w:rsidRDefault="00A46165" w:rsidP="00A46165">
      <w:pPr>
        <w:spacing w:line="259" w:lineRule="auto"/>
      </w:pPr>
    </w:p>
    <w:p w14:paraId="3990E44F" w14:textId="77777777" w:rsidR="00E74338" w:rsidRDefault="00E74338"/>
    <w:sectPr w:rsidR="00E7433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E97B1" w14:textId="77777777" w:rsidR="00A46165" w:rsidRDefault="00A46165" w:rsidP="00C76FB0">
      <w:pPr>
        <w:spacing w:after="0" w:line="240" w:lineRule="auto"/>
      </w:pPr>
      <w:r>
        <w:separator/>
      </w:r>
    </w:p>
  </w:endnote>
  <w:endnote w:type="continuationSeparator" w:id="0">
    <w:p w14:paraId="75E21E0B" w14:textId="77777777" w:rsidR="00A46165" w:rsidRDefault="00A46165" w:rsidP="00C7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4418E" w14:textId="77777777" w:rsidR="00C76FB0" w:rsidRDefault="000E01A6">
    <w:pPr>
      <w:pStyle w:val="Voettekst"/>
    </w:pPr>
    <w:r>
      <w:rPr>
        <w:noProof/>
      </w:rPr>
      <mc:AlternateContent>
        <mc:Choice Requires="wpg">
          <w:drawing>
            <wp:anchor distT="0" distB="0" distL="114300" distR="114300" simplePos="0" relativeHeight="251665408" behindDoc="0" locked="0" layoutInCell="1" allowOverlap="1" wp14:anchorId="1BBB788D" wp14:editId="2D370B62">
              <wp:simplePos x="0" y="0"/>
              <wp:positionH relativeFrom="column">
                <wp:posOffset>-594996</wp:posOffset>
              </wp:positionH>
              <wp:positionV relativeFrom="paragraph">
                <wp:posOffset>-175260</wp:posOffset>
              </wp:positionV>
              <wp:extent cx="7240980" cy="714375"/>
              <wp:effectExtent l="0" t="0" r="0" b="28575"/>
              <wp:wrapNone/>
              <wp:docPr id="16" name="Groep 16"/>
              <wp:cNvGraphicFramePr/>
              <a:graphic xmlns:a="http://schemas.openxmlformats.org/drawingml/2006/main">
                <a:graphicData uri="http://schemas.microsoft.com/office/word/2010/wordprocessingGroup">
                  <wpg:wgp>
                    <wpg:cNvGrpSpPr/>
                    <wpg:grpSpPr>
                      <a:xfrm>
                        <a:off x="0" y="0"/>
                        <a:ext cx="7240980" cy="714375"/>
                        <a:chOff x="66674" y="0"/>
                        <a:chExt cx="7240980" cy="714375"/>
                      </a:xfrm>
                    </wpg:grpSpPr>
                    <wpg:grpSp>
                      <wpg:cNvPr id="21" name="Groep 21"/>
                      <wpg:cNvGrpSpPr/>
                      <wpg:grpSpPr>
                        <a:xfrm>
                          <a:off x="66674" y="0"/>
                          <a:ext cx="7240980" cy="527390"/>
                          <a:chOff x="66674" y="0"/>
                          <a:chExt cx="7240980" cy="527390"/>
                        </a:xfrm>
                      </wpg:grpSpPr>
                      <wpg:grpSp>
                        <wpg:cNvPr id="3" name="Groep 2"/>
                        <wpg:cNvGrpSpPr/>
                        <wpg:grpSpPr>
                          <a:xfrm>
                            <a:off x="3267075" y="142875"/>
                            <a:ext cx="4040579" cy="384515"/>
                            <a:chOff x="4036848" y="194310"/>
                            <a:chExt cx="3797167" cy="333764"/>
                          </a:xfrm>
                        </wpg:grpSpPr>
                        <pic:pic xmlns:pic="http://schemas.openxmlformats.org/drawingml/2006/picture">
                          <pic:nvPicPr>
                            <pic:cNvPr id="11" name="Afbeelding 11"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966460" y="194310"/>
                              <a:ext cx="1867555" cy="333764"/>
                            </a:xfrm>
                            <a:prstGeom prst="rect">
                              <a:avLst/>
                            </a:prstGeom>
                            <a:noFill/>
                            <a:ln>
                              <a:noFill/>
                            </a:ln>
                          </pic:spPr>
                        </pic:pic>
                        <pic:pic xmlns:pic="http://schemas.openxmlformats.org/drawingml/2006/picture">
                          <pic:nvPicPr>
                            <pic:cNvPr id="12" name="Afbeelding 1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036848" y="205753"/>
                              <a:ext cx="1885162" cy="306070"/>
                            </a:xfrm>
                            <a:prstGeom prst="rect">
                              <a:avLst/>
                            </a:prstGeom>
                            <a:noFill/>
                            <a:ln>
                              <a:noFill/>
                            </a:ln>
                          </pic:spPr>
                        </pic:pic>
                      </wpg:grpSp>
                      <wps:wsp>
                        <wps:cNvPr id="25" name="Rechte verbindingslijn 25"/>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grpSp>
                    <wps:wsp>
                      <wps:cNvPr id="15" name="Rechte verbindingslijn 15"/>
                      <wps:cNvCnPr/>
                      <wps:spPr>
                        <a:xfrm>
                          <a:off x="3076575" y="0"/>
                          <a:ext cx="0" cy="714375"/>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62593FAA" id="Groep 16" o:spid="_x0000_s1026" style="position:absolute;margin-left:-46.85pt;margin-top:-13.8pt;width:570.15pt;height:56.25pt;z-index:251665408;mso-width-relative:margin" coordorigin="666" coordsize="72409,714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&#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">
              <v:group id="Groep 21" o:spid="_x0000_s1027" style="position:absolute;left:666;width:72410;height:5273" coordorigin="666" coordsize="72409,5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group id="Groep 2" o:spid="_x0000_s1028" style="position:absolute;left:32670;top:1428;width:40406;height:3845" coordorigin="40368,1943" coordsize="37971,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1" o:spid="_x0000_s1029" type="#_x0000_t75" alt="Afbeelding met tekst&#10;&#10;Automatisch gegenereerde beschrijving" style="position:absolute;left:59664;top:1943;width:18676;height: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">
                    <v:imagedata r:id="rId3" o:title="Afbeelding met tekst&#10;&#10;Automatisch gegenereerde beschrijving"/>
                  </v:shape>
                  <v:shape id="Afbeelding 12" o:spid="_x0000_s1030" type="#_x0000_t75" style="position:absolute;left:40368;top:2057;width:18852;height:3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">
                    <v:imagedata r:id="rId4" o:title=""/>
                  </v:shape>
                </v:group>
                <v:line id="Rechte verbindingslijn 25" o:spid="_x0000_s1031"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" strokecolor="#004a99" strokeweight="1.5pt">
                  <v:stroke dashstyle="1 1" joinstyle="miter"/>
                </v:line>
              </v:group>
              <v:line id="Rechte verbindingslijn 15" o:spid="_x0000_s1032" style="position:absolute;visibility:visible;mso-wrap-style:square" from="30765,0" to="30765,7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" strokecolor="#004a99" strokeweight="1.5pt">
                <v:stroke dashstyle="1 1" joinstyle="miter"/>
              </v:lin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386A4" w14:textId="77777777" w:rsidR="00A46165" w:rsidRDefault="00A46165" w:rsidP="00C76FB0">
      <w:pPr>
        <w:spacing w:after="0" w:line="240" w:lineRule="auto"/>
      </w:pPr>
      <w:r>
        <w:separator/>
      </w:r>
    </w:p>
  </w:footnote>
  <w:footnote w:type="continuationSeparator" w:id="0">
    <w:p w14:paraId="0D2B142B" w14:textId="77777777" w:rsidR="00A46165" w:rsidRDefault="00A46165" w:rsidP="00C76FB0">
      <w:pPr>
        <w:spacing w:after="0" w:line="240" w:lineRule="auto"/>
      </w:pPr>
      <w:r>
        <w:continuationSeparator/>
      </w:r>
    </w:p>
  </w:footnote>
  <w:footnote w:id="1">
    <w:p w14:paraId="16193C39" w14:textId="77777777" w:rsidR="00A46165" w:rsidRDefault="00A46165" w:rsidP="00A46165">
      <w:pPr>
        <w:pStyle w:val="Voetnoottekst"/>
      </w:pPr>
      <w:r>
        <w:rPr>
          <w:rStyle w:val="Voetnootmarkering"/>
        </w:rPr>
        <w:footnoteRef/>
      </w:r>
      <w:r>
        <w:t xml:space="preserve"> De mogelijke coëfficiënten worden benoemd in bijlage VI (‘Methodologie voor het traceren van klimaatuitgaven’) van Verordening (EU) 2021/241. Deze verordening kunt u vinden op www.stimulus.nl/opzuid-2021-2027/documenten.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8B18D" w14:textId="77777777" w:rsidR="00C76FB0" w:rsidRDefault="00C76FB0">
    <w:pPr>
      <w:pStyle w:val="Koptekst"/>
    </w:pPr>
    <w:r>
      <w:rPr>
        <w:noProof/>
      </w:rPr>
      <w:drawing>
        <wp:anchor distT="0" distB="0" distL="114300" distR="114300" simplePos="0" relativeHeight="251663360" behindDoc="1" locked="0" layoutInCell="1" allowOverlap="1" wp14:anchorId="17ED1193" wp14:editId="7CC7E57A">
          <wp:simplePos x="0" y="0"/>
          <wp:positionH relativeFrom="column">
            <wp:posOffset>-626724</wp:posOffset>
          </wp:positionH>
          <wp:positionV relativeFrom="paragraph">
            <wp:posOffset>-185570</wp:posOffset>
          </wp:positionV>
          <wp:extent cx="2002155" cy="374015"/>
          <wp:effectExtent l="0" t="0" r="0" b="698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473C52"/>
    <w:multiLevelType w:val="hybridMultilevel"/>
    <w:tmpl w:val="577EEA02"/>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3192762B"/>
    <w:multiLevelType w:val="hybridMultilevel"/>
    <w:tmpl w:val="3EE06238"/>
    <w:lvl w:ilvl="0" w:tplc="9C00139A">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AE97FE2"/>
    <w:multiLevelType w:val="hybridMultilevel"/>
    <w:tmpl w:val="B18603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29968307">
    <w:abstractNumId w:val="0"/>
  </w:num>
  <w:num w:numId="2" w16cid:durableId="804398571">
    <w:abstractNumId w:val="2"/>
  </w:num>
  <w:num w:numId="3" w16cid:durableId="1692296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65"/>
    <w:rsid w:val="00056769"/>
    <w:rsid w:val="000E01A6"/>
    <w:rsid w:val="00655764"/>
    <w:rsid w:val="009866C4"/>
    <w:rsid w:val="00A46165"/>
    <w:rsid w:val="00C76FB0"/>
    <w:rsid w:val="00E14849"/>
    <w:rsid w:val="00E743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60C5D"/>
  <w15:chartTrackingRefBased/>
  <w15:docId w15:val="{543BBB68-2B8B-4770-A4AF-DF3FD14C2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6165"/>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76F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6FB0"/>
  </w:style>
  <w:style w:type="paragraph" w:styleId="Voettekst">
    <w:name w:val="footer"/>
    <w:basedOn w:val="Standaard"/>
    <w:link w:val="VoettekstChar"/>
    <w:uiPriority w:val="99"/>
    <w:unhideWhenUsed/>
    <w:rsid w:val="00C76F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6FB0"/>
  </w:style>
  <w:style w:type="character" w:styleId="Hyperlink">
    <w:name w:val="Hyperlink"/>
    <w:basedOn w:val="Standaardalinea-lettertype"/>
    <w:uiPriority w:val="99"/>
    <w:unhideWhenUsed/>
    <w:rsid w:val="00C76FB0"/>
    <w:rPr>
      <w:color w:val="0563C1" w:themeColor="hyperlink"/>
      <w:u w:val="single"/>
    </w:rPr>
  </w:style>
  <w:style w:type="table" w:styleId="Tabelraster">
    <w:name w:val="Table Grid"/>
    <w:basedOn w:val="Standaardtabel"/>
    <w:uiPriority w:val="39"/>
    <w:rsid w:val="00C76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46165"/>
    <w:pPr>
      <w:ind w:left="720"/>
      <w:contextualSpacing/>
    </w:pPr>
  </w:style>
  <w:style w:type="paragraph" w:styleId="Geenafstand">
    <w:name w:val="No Spacing"/>
    <w:uiPriority w:val="1"/>
    <w:qFormat/>
    <w:rsid w:val="00A46165"/>
    <w:pPr>
      <w:spacing w:after="0" w:line="240" w:lineRule="auto"/>
    </w:pPr>
  </w:style>
  <w:style w:type="paragraph" w:styleId="Voetnoottekst">
    <w:name w:val="footnote text"/>
    <w:basedOn w:val="Standaard"/>
    <w:link w:val="VoetnoottekstChar"/>
    <w:uiPriority w:val="99"/>
    <w:semiHidden/>
    <w:unhideWhenUsed/>
    <w:rsid w:val="00A4616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46165"/>
    <w:rPr>
      <w:sz w:val="20"/>
      <w:szCs w:val="20"/>
    </w:rPr>
  </w:style>
  <w:style w:type="character" w:styleId="Voetnootmarkering">
    <w:name w:val="footnote reference"/>
    <w:basedOn w:val="Standaardalinea-lettertype"/>
    <w:uiPriority w:val="99"/>
    <w:semiHidden/>
    <w:unhideWhenUsed/>
    <w:rsid w:val="00A461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timulus.nl/opzuid-2021-2027/document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Communicatie\2.%20OPZuid%202021-2027\Communicatieteam\Huisstijl\Sjablonen\Sjabloon%20OPZuid\Briefpapier%20OPZuid%20sjabloon.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Briefpapier OPZuid sjabloon</Template>
  <TotalTime>1</TotalTime>
  <Pages>4</Pages>
  <Words>1156</Words>
  <Characters>6358</Characters>
  <Application>Microsoft Office Word</Application>
  <DocSecurity>0</DocSecurity>
  <Lines>52</Lines>
  <Paragraphs>14</Paragraphs>
  <ScaleCrop>false</ScaleCrop>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Ingmar Voorhaar</dc:creator>
  <cp:keywords/>
  <dc:description/>
  <cp:lastModifiedBy>Ingmar Voorhaar</cp:lastModifiedBy>
  <cp:revision>1</cp:revision>
  <dcterms:created xsi:type="dcterms:W3CDTF">2023-01-12T08:52:00Z</dcterms:created>
  <dcterms:modified xsi:type="dcterms:W3CDTF">2023-01-12T08:53:00Z</dcterms:modified>
</cp:coreProperties>
</file>